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C0741" w14:textId="737E9EBE" w:rsidR="00A11A8D" w:rsidRPr="00A11A8D" w:rsidRDefault="00A11A8D" w:rsidP="00A11A8D">
      <w:pPr>
        <w:pStyle w:val="Title"/>
      </w:pPr>
      <w:r w:rsidRPr="00A11A8D">
        <w:t>Course Name</w:t>
      </w:r>
    </w:p>
    <w:p w14:paraId="2A18BDAB" w14:textId="35EBBFE7" w:rsidR="00A11A8D" w:rsidRPr="00A11A8D" w:rsidRDefault="00A11A8D" w:rsidP="00A11A8D">
      <w:pPr>
        <w:pStyle w:val="Subtitle"/>
      </w:pPr>
      <w:r w:rsidRPr="00A11A8D">
        <w:t>Course ###</w:t>
      </w:r>
    </w:p>
    <w:p w14:paraId="4C82AD63" w14:textId="4B04748D" w:rsidR="00A11A8D" w:rsidRDefault="00A11A8D" w:rsidP="00E74DFC">
      <w:pPr>
        <w:pStyle w:val="NoIndent"/>
      </w:pPr>
      <w:r>
        <w:t>Name: _____________________</w:t>
      </w:r>
      <w:r>
        <w:tab/>
      </w:r>
      <w:r>
        <w:tab/>
        <w:t>Box #: ________</w:t>
      </w:r>
      <w:r w:rsidR="00E74DFC">
        <w:tab/>
        <w:t>Date: _____________</w:t>
      </w:r>
    </w:p>
    <w:p w14:paraId="04224B67" w14:textId="5F0FC7BA" w:rsidR="00A11A8D" w:rsidRDefault="00A11A8D" w:rsidP="002271A5">
      <w:pPr>
        <w:pStyle w:val="Heading2"/>
      </w:pPr>
      <w:r>
        <w:t>Matching</w:t>
      </w:r>
    </w:p>
    <w:p w14:paraId="18404177" w14:textId="4437C097" w:rsidR="00D35ACD" w:rsidRPr="00D35ACD" w:rsidRDefault="00D35ACD" w:rsidP="00D35ACD">
      <w:pPr>
        <w:pStyle w:val="NoIndent"/>
        <w:rPr>
          <w:i/>
          <w:iCs/>
        </w:rPr>
      </w:pPr>
      <w:r>
        <w:rPr>
          <w:i/>
          <w:iCs/>
        </w:rPr>
        <w:t>This section is set up for repetitive answers from different questions/statements.</w:t>
      </w:r>
      <w:r w:rsidR="00E74DFC">
        <w:rPr>
          <w:i/>
          <w:iCs/>
        </w:rPr>
        <w:t xml:space="preserve"> All answers should be of the same type: all nouns, all names, all terms to be defined, etc.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165"/>
        <w:gridCol w:w="5068"/>
        <w:gridCol w:w="3117"/>
      </w:tblGrid>
      <w:tr w:rsidR="00A11A8D" w14:paraId="11CC94A9" w14:textId="77777777" w:rsidTr="00D35ACD">
        <w:tc>
          <w:tcPr>
            <w:tcW w:w="1165" w:type="dxa"/>
          </w:tcPr>
          <w:p w14:paraId="47C6A15F" w14:textId="60764F7C" w:rsidR="00A11A8D" w:rsidRDefault="00A11A8D" w:rsidP="00A11A8D">
            <w:pPr>
              <w:spacing w:line="276" w:lineRule="auto"/>
              <w:ind w:firstLine="0"/>
            </w:pPr>
            <w:r>
              <w:t>____</w:t>
            </w:r>
          </w:p>
        </w:tc>
        <w:tc>
          <w:tcPr>
            <w:tcW w:w="5068" w:type="dxa"/>
          </w:tcPr>
          <w:p w14:paraId="2A298591" w14:textId="4E690DC7" w:rsidR="00A11A8D" w:rsidRDefault="00A11A8D" w:rsidP="00A11A8D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Question or Statement</w:t>
            </w:r>
          </w:p>
        </w:tc>
        <w:tc>
          <w:tcPr>
            <w:tcW w:w="3117" w:type="dxa"/>
          </w:tcPr>
          <w:p w14:paraId="15F5CD2A" w14:textId="390DCFDA" w:rsidR="00A11A8D" w:rsidRDefault="00A11A8D" w:rsidP="00A11A8D">
            <w:pPr>
              <w:pStyle w:val="ListParagraph"/>
              <w:numPr>
                <w:ilvl w:val="0"/>
                <w:numId w:val="19"/>
              </w:numPr>
              <w:spacing w:line="276" w:lineRule="auto"/>
            </w:pPr>
            <w:r>
              <w:t>Answer #1</w:t>
            </w:r>
          </w:p>
        </w:tc>
      </w:tr>
      <w:tr w:rsidR="00A11A8D" w14:paraId="642BFA6B" w14:textId="77777777" w:rsidTr="00D35ACD">
        <w:tc>
          <w:tcPr>
            <w:tcW w:w="1165" w:type="dxa"/>
          </w:tcPr>
          <w:p w14:paraId="2857B70D" w14:textId="7C636BDA" w:rsidR="00A11A8D" w:rsidRDefault="00D35ACD" w:rsidP="00A11A8D">
            <w:pPr>
              <w:spacing w:line="276" w:lineRule="auto"/>
              <w:ind w:firstLine="0"/>
            </w:pPr>
            <w:r>
              <w:t>____</w:t>
            </w:r>
          </w:p>
        </w:tc>
        <w:tc>
          <w:tcPr>
            <w:tcW w:w="5068" w:type="dxa"/>
          </w:tcPr>
          <w:p w14:paraId="48162864" w14:textId="68938AD0" w:rsidR="00A11A8D" w:rsidRDefault="00D35ACD" w:rsidP="00A11A8D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Question or Statement</w:t>
            </w:r>
          </w:p>
        </w:tc>
        <w:tc>
          <w:tcPr>
            <w:tcW w:w="3117" w:type="dxa"/>
          </w:tcPr>
          <w:p w14:paraId="151866C9" w14:textId="519940B5" w:rsidR="00A11A8D" w:rsidRDefault="00D35ACD" w:rsidP="00A11A8D">
            <w:pPr>
              <w:pStyle w:val="ListParagraph"/>
              <w:numPr>
                <w:ilvl w:val="0"/>
                <w:numId w:val="19"/>
              </w:numPr>
              <w:spacing w:line="276" w:lineRule="auto"/>
            </w:pPr>
            <w:r>
              <w:t>Answer #2</w:t>
            </w:r>
          </w:p>
        </w:tc>
      </w:tr>
      <w:tr w:rsidR="00A11A8D" w14:paraId="25808039" w14:textId="77777777" w:rsidTr="00D35ACD">
        <w:tc>
          <w:tcPr>
            <w:tcW w:w="1165" w:type="dxa"/>
          </w:tcPr>
          <w:p w14:paraId="3C3CC50E" w14:textId="0D2D8ED2" w:rsidR="00A11A8D" w:rsidRDefault="00D35ACD" w:rsidP="00A11A8D">
            <w:pPr>
              <w:spacing w:line="276" w:lineRule="auto"/>
              <w:ind w:firstLine="0"/>
            </w:pPr>
            <w:r>
              <w:t>____</w:t>
            </w:r>
          </w:p>
        </w:tc>
        <w:tc>
          <w:tcPr>
            <w:tcW w:w="5068" w:type="dxa"/>
          </w:tcPr>
          <w:p w14:paraId="02607C36" w14:textId="7F4134E3" w:rsidR="00A11A8D" w:rsidRDefault="00D35ACD" w:rsidP="00A11A8D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Question or Statement</w:t>
            </w:r>
          </w:p>
        </w:tc>
        <w:tc>
          <w:tcPr>
            <w:tcW w:w="3117" w:type="dxa"/>
          </w:tcPr>
          <w:p w14:paraId="4A89DA17" w14:textId="700862B8" w:rsidR="00A11A8D" w:rsidRDefault="00D35ACD" w:rsidP="00A11A8D">
            <w:pPr>
              <w:pStyle w:val="ListParagraph"/>
              <w:numPr>
                <w:ilvl w:val="0"/>
                <w:numId w:val="19"/>
              </w:numPr>
              <w:spacing w:line="276" w:lineRule="auto"/>
            </w:pPr>
            <w:r>
              <w:t>Answer #3</w:t>
            </w:r>
          </w:p>
        </w:tc>
      </w:tr>
      <w:tr w:rsidR="00A11A8D" w14:paraId="33F5A1ED" w14:textId="77777777" w:rsidTr="00D35ACD">
        <w:tc>
          <w:tcPr>
            <w:tcW w:w="1165" w:type="dxa"/>
          </w:tcPr>
          <w:p w14:paraId="27BC58BB" w14:textId="27CCD519" w:rsidR="00A11A8D" w:rsidRDefault="00D35ACD" w:rsidP="00A11A8D">
            <w:pPr>
              <w:spacing w:line="276" w:lineRule="auto"/>
              <w:ind w:firstLine="0"/>
            </w:pPr>
            <w:r>
              <w:t>____</w:t>
            </w:r>
          </w:p>
        </w:tc>
        <w:tc>
          <w:tcPr>
            <w:tcW w:w="5068" w:type="dxa"/>
          </w:tcPr>
          <w:p w14:paraId="7FA4D60C" w14:textId="0396D4D1" w:rsidR="00A11A8D" w:rsidRDefault="00D35ACD" w:rsidP="00A11A8D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Question or Statement</w:t>
            </w:r>
          </w:p>
        </w:tc>
        <w:tc>
          <w:tcPr>
            <w:tcW w:w="3117" w:type="dxa"/>
          </w:tcPr>
          <w:p w14:paraId="71B47B93" w14:textId="3AC02301" w:rsidR="00A11A8D" w:rsidRDefault="00D35ACD" w:rsidP="00A11A8D">
            <w:pPr>
              <w:pStyle w:val="ListParagraph"/>
              <w:numPr>
                <w:ilvl w:val="0"/>
                <w:numId w:val="19"/>
              </w:numPr>
              <w:spacing w:line="276" w:lineRule="auto"/>
            </w:pPr>
            <w:r>
              <w:t>Answer #4</w:t>
            </w:r>
          </w:p>
        </w:tc>
      </w:tr>
      <w:tr w:rsidR="00A11A8D" w14:paraId="1F232E5F" w14:textId="77777777" w:rsidTr="00D35ACD">
        <w:tc>
          <w:tcPr>
            <w:tcW w:w="1165" w:type="dxa"/>
          </w:tcPr>
          <w:p w14:paraId="6F2ADE99" w14:textId="7817EC81" w:rsidR="00A11A8D" w:rsidRDefault="00D35ACD" w:rsidP="00A11A8D">
            <w:pPr>
              <w:spacing w:line="276" w:lineRule="auto"/>
              <w:ind w:firstLine="0"/>
            </w:pPr>
            <w:r>
              <w:t>____</w:t>
            </w:r>
          </w:p>
        </w:tc>
        <w:tc>
          <w:tcPr>
            <w:tcW w:w="5068" w:type="dxa"/>
          </w:tcPr>
          <w:p w14:paraId="5AAA8BB1" w14:textId="4C6EFC10" w:rsidR="00A11A8D" w:rsidRDefault="00D35ACD" w:rsidP="00A11A8D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Question or Statement</w:t>
            </w:r>
          </w:p>
        </w:tc>
        <w:tc>
          <w:tcPr>
            <w:tcW w:w="3117" w:type="dxa"/>
          </w:tcPr>
          <w:p w14:paraId="5BBDE5BB" w14:textId="77777777" w:rsidR="00A11A8D" w:rsidRDefault="00A11A8D" w:rsidP="00D35ACD">
            <w:pPr>
              <w:spacing w:line="276" w:lineRule="auto"/>
              <w:ind w:left="360" w:firstLine="0"/>
            </w:pPr>
          </w:p>
        </w:tc>
      </w:tr>
      <w:tr w:rsidR="00A11A8D" w14:paraId="24305826" w14:textId="77777777" w:rsidTr="00D35ACD">
        <w:tc>
          <w:tcPr>
            <w:tcW w:w="1165" w:type="dxa"/>
          </w:tcPr>
          <w:p w14:paraId="6DA0F919" w14:textId="48D91B8E" w:rsidR="00A11A8D" w:rsidRDefault="00D35ACD" w:rsidP="00A11A8D">
            <w:pPr>
              <w:spacing w:line="276" w:lineRule="auto"/>
              <w:ind w:firstLine="0"/>
            </w:pPr>
            <w:r>
              <w:t>____</w:t>
            </w:r>
          </w:p>
        </w:tc>
        <w:tc>
          <w:tcPr>
            <w:tcW w:w="5068" w:type="dxa"/>
          </w:tcPr>
          <w:p w14:paraId="5381205A" w14:textId="58C8DD1C" w:rsidR="00A11A8D" w:rsidRDefault="00D35ACD" w:rsidP="00A11A8D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Question or Statement</w:t>
            </w:r>
          </w:p>
        </w:tc>
        <w:tc>
          <w:tcPr>
            <w:tcW w:w="3117" w:type="dxa"/>
          </w:tcPr>
          <w:p w14:paraId="1BC308AB" w14:textId="77777777" w:rsidR="00A11A8D" w:rsidRDefault="00A11A8D" w:rsidP="00D35ACD">
            <w:pPr>
              <w:spacing w:line="276" w:lineRule="auto"/>
              <w:ind w:left="360" w:firstLine="0"/>
            </w:pPr>
          </w:p>
        </w:tc>
      </w:tr>
      <w:tr w:rsidR="00A11A8D" w14:paraId="29B05DC1" w14:textId="77777777" w:rsidTr="00D35ACD">
        <w:tc>
          <w:tcPr>
            <w:tcW w:w="1165" w:type="dxa"/>
          </w:tcPr>
          <w:p w14:paraId="08B00D46" w14:textId="4C02F8D1" w:rsidR="00A11A8D" w:rsidRDefault="00D35ACD" w:rsidP="00A11A8D">
            <w:pPr>
              <w:spacing w:line="276" w:lineRule="auto"/>
              <w:ind w:firstLine="0"/>
            </w:pPr>
            <w:r>
              <w:t>____</w:t>
            </w:r>
          </w:p>
        </w:tc>
        <w:tc>
          <w:tcPr>
            <w:tcW w:w="5068" w:type="dxa"/>
          </w:tcPr>
          <w:p w14:paraId="64F9F0F2" w14:textId="2CD75935" w:rsidR="00A11A8D" w:rsidRDefault="00D35ACD" w:rsidP="00A11A8D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Question or Statement</w:t>
            </w:r>
          </w:p>
        </w:tc>
        <w:tc>
          <w:tcPr>
            <w:tcW w:w="3117" w:type="dxa"/>
          </w:tcPr>
          <w:p w14:paraId="639D6ECB" w14:textId="77777777" w:rsidR="00A11A8D" w:rsidRDefault="00A11A8D" w:rsidP="00D35ACD">
            <w:pPr>
              <w:spacing w:line="276" w:lineRule="auto"/>
              <w:ind w:left="360" w:firstLine="0"/>
            </w:pPr>
          </w:p>
        </w:tc>
      </w:tr>
      <w:tr w:rsidR="00A11A8D" w14:paraId="36A18738" w14:textId="77777777" w:rsidTr="00D35ACD">
        <w:tc>
          <w:tcPr>
            <w:tcW w:w="1165" w:type="dxa"/>
          </w:tcPr>
          <w:p w14:paraId="2D70CE5E" w14:textId="291048C9" w:rsidR="00A11A8D" w:rsidRDefault="00D35ACD" w:rsidP="00A11A8D">
            <w:pPr>
              <w:spacing w:line="276" w:lineRule="auto"/>
              <w:ind w:firstLine="0"/>
            </w:pPr>
            <w:r>
              <w:t>____</w:t>
            </w:r>
          </w:p>
        </w:tc>
        <w:tc>
          <w:tcPr>
            <w:tcW w:w="5068" w:type="dxa"/>
          </w:tcPr>
          <w:p w14:paraId="5BA9BDF8" w14:textId="5C861E85" w:rsidR="00A11A8D" w:rsidRDefault="00D35ACD" w:rsidP="00A11A8D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Question or Statement</w:t>
            </w:r>
          </w:p>
        </w:tc>
        <w:tc>
          <w:tcPr>
            <w:tcW w:w="3117" w:type="dxa"/>
          </w:tcPr>
          <w:p w14:paraId="19E9BA6C" w14:textId="77777777" w:rsidR="00A11A8D" w:rsidRDefault="00A11A8D" w:rsidP="00D35ACD">
            <w:pPr>
              <w:spacing w:line="276" w:lineRule="auto"/>
              <w:ind w:left="360" w:firstLine="0"/>
            </w:pPr>
          </w:p>
        </w:tc>
      </w:tr>
      <w:tr w:rsidR="00A11A8D" w14:paraId="06E57C70" w14:textId="77777777" w:rsidTr="00D35ACD">
        <w:tc>
          <w:tcPr>
            <w:tcW w:w="1165" w:type="dxa"/>
          </w:tcPr>
          <w:p w14:paraId="17099D81" w14:textId="70C51F35" w:rsidR="00A11A8D" w:rsidRDefault="00D35ACD" w:rsidP="00A11A8D">
            <w:pPr>
              <w:spacing w:line="276" w:lineRule="auto"/>
              <w:ind w:firstLine="0"/>
            </w:pPr>
            <w:r>
              <w:t>____</w:t>
            </w:r>
          </w:p>
        </w:tc>
        <w:tc>
          <w:tcPr>
            <w:tcW w:w="5068" w:type="dxa"/>
          </w:tcPr>
          <w:p w14:paraId="66EC1755" w14:textId="204DAD1C" w:rsidR="00A11A8D" w:rsidRDefault="00D35ACD" w:rsidP="00A11A8D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Question or Statement</w:t>
            </w:r>
          </w:p>
        </w:tc>
        <w:tc>
          <w:tcPr>
            <w:tcW w:w="3117" w:type="dxa"/>
          </w:tcPr>
          <w:p w14:paraId="0A47FDEF" w14:textId="77777777" w:rsidR="00A11A8D" w:rsidRDefault="00A11A8D" w:rsidP="00D35ACD">
            <w:pPr>
              <w:spacing w:line="276" w:lineRule="auto"/>
              <w:ind w:left="360" w:firstLine="0"/>
            </w:pPr>
          </w:p>
        </w:tc>
      </w:tr>
      <w:tr w:rsidR="00A11A8D" w14:paraId="70CDD27C" w14:textId="77777777" w:rsidTr="00D35ACD">
        <w:tc>
          <w:tcPr>
            <w:tcW w:w="1165" w:type="dxa"/>
          </w:tcPr>
          <w:p w14:paraId="53A67619" w14:textId="554B2C70" w:rsidR="00A11A8D" w:rsidRDefault="00D35ACD" w:rsidP="00A11A8D">
            <w:pPr>
              <w:spacing w:line="276" w:lineRule="auto"/>
              <w:ind w:firstLine="0"/>
            </w:pPr>
            <w:r>
              <w:t>____</w:t>
            </w:r>
          </w:p>
        </w:tc>
        <w:tc>
          <w:tcPr>
            <w:tcW w:w="5068" w:type="dxa"/>
          </w:tcPr>
          <w:p w14:paraId="340D7C65" w14:textId="5EF6C803" w:rsidR="00A11A8D" w:rsidRDefault="00D35ACD" w:rsidP="00A11A8D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Question or Statement</w:t>
            </w:r>
          </w:p>
        </w:tc>
        <w:tc>
          <w:tcPr>
            <w:tcW w:w="3117" w:type="dxa"/>
          </w:tcPr>
          <w:p w14:paraId="0469FAF9" w14:textId="77777777" w:rsidR="00A11A8D" w:rsidRDefault="00A11A8D" w:rsidP="00D35ACD">
            <w:pPr>
              <w:spacing w:line="276" w:lineRule="auto"/>
              <w:ind w:left="360" w:firstLine="0"/>
            </w:pPr>
          </w:p>
        </w:tc>
      </w:tr>
    </w:tbl>
    <w:p w14:paraId="6BDA8616" w14:textId="77777777" w:rsidR="00D35ACD" w:rsidRDefault="00D35ACD" w:rsidP="002271A5">
      <w:pPr>
        <w:pStyle w:val="Heading2"/>
      </w:pPr>
      <w:r>
        <w:t>Matching</w:t>
      </w:r>
    </w:p>
    <w:p w14:paraId="6D55F5BD" w14:textId="118C4C98" w:rsidR="00D35ACD" w:rsidRPr="00D35ACD" w:rsidRDefault="00D35ACD" w:rsidP="00D35ACD">
      <w:pPr>
        <w:pStyle w:val="NoIndent"/>
        <w:rPr>
          <w:i/>
          <w:iCs/>
        </w:rPr>
      </w:pPr>
      <w:r>
        <w:rPr>
          <w:i/>
          <w:iCs/>
        </w:rPr>
        <w:t>This section is set up for when each question/statement has a unique answer.</w:t>
      </w:r>
      <w:r w:rsidR="00E74DFC">
        <w:rPr>
          <w:i/>
          <w:iCs/>
        </w:rPr>
        <w:t xml:space="preserve"> All answers should be of the same type: all nouns, all names, all terms to be defined, etc.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165"/>
        <w:gridCol w:w="5068"/>
        <w:gridCol w:w="3117"/>
      </w:tblGrid>
      <w:tr w:rsidR="00D35ACD" w14:paraId="3CFF6638" w14:textId="77777777" w:rsidTr="002271A5">
        <w:tc>
          <w:tcPr>
            <w:tcW w:w="1165" w:type="dxa"/>
          </w:tcPr>
          <w:p w14:paraId="3956F374" w14:textId="77777777" w:rsidR="00D35ACD" w:rsidRDefault="00D35ACD" w:rsidP="000A71A2">
            <w:pPr>
              <w:spacing w:line="276" w:lineRule="auto"/>
              <w:ind w:firstLine="0"/>
            </w:pPr>
            <w:r>
              <w:t>____</w:t>
            </w:r>
          </w:p>
        </w:tc>
        <w:tc>
          <w:tcPr>
            <w:tcW w:w="5068" w:type="dxa"/>
          </w:tcPr>
          <w:p w14:paraId="57C66D8D" w14:textId="77777777" w:rsidR="00D35ACD" w:rsidRDefault="00D35ACD" w:rsidP="000A71A2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Question or Statement</w:t>
            </w:r>
          </w:p>
        </w:tc>
        <w:tc>
          <w:tcPr>
            <w:tcW w:w="3117" w:type="dxa"/>
          </w:tcPr>
          <w:p w14:paraId="72658DD7" w14:textId="77777777" w:rsidR="00D35ACD" w:rsidRDefault="00D35ACD" w:rsidP="00D35ACD">
            <w:pPr>
              <w:pStyle w:val="ListParagraph"/>
              <w:numPr>
                <w:ilvl w:val="0"/>
                <w:numId w:val="21"/>
              </w:numPr>
              <w:spacing w:line="276" w:lineRule="auto"/>
            </w:pPr>
            <w:r>
              <w:t>Answer #1</w:t>
            </w:r>
          </w:p>
        </w:tc>
      </w:tr>
      <w:tr w:rsidR="00D35ACD" w14:paraId="1B2666CA" w14:textId="77777777" w:rsidTr="002271A5">
        <w:tc>
          <w:tcPr>
            <w:tcW w:w="1165" w:type="dxa"/>
          </w:tcPr>
          <w:p w14:paraId="2D014896" w14:textId="77777777" w:rsidR="00D35ACD" w:rsidRDefault="00D35ACD" w:rsidP="000A71A2">
            <w:pPr>
              <w:spacing w:line="276" w:lineRule="auto"/>
              <w:ind w:firstLine="0"/>
            </w:pPr>
            <w:r>
              <w:t>____</w:t>
            </w:r>
          </w:p>
        </w:tc>
        <w:tc>
          <w:tcPr>
            <w:tcW w:w="5068" w:type="dxa"/>
          </w:tcPr>
          <w:p w14:paraId="254A7EF5" w14:textId="3C6407D0" w:rsidR="00D35ACD" w:rsidRDefault="00D35ACD" w:rsidP="000A71A2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Question or Statement</w:t>
            </w:r>
          </w:p>
        </w:tc>
        <w:tc>
          <w:tcPr>
            <w:tcW w:w="3117" w:type="dxa"/>
          </w:tcPr>
          <w:p w14:paraId="35F53606" w14:textId="77777777" w:rsidR="00D35ACD" w:rsidRDefault="00D35ACD" w:rsidP="00D35ACD">
            <w:pPr>
              <w:pStyle w:val="ListParagraph"/>
              <w:numPr>
                <w:ilvl w:val="0"/>
                <w:numId w:val="21"/>
              </w:numPr>
              <w:spacing w:line="276" w:lineRule="auto"/>
            </w:pPr>
            <w:r>
              <w:t>Answer #2</w:t>
            </w:r>
          </w:p>
        </w:tc>
      </w:tr>
      <w:tr w:rsidR="00D35ACD" w14:paraId="7D1D81F3" w14:textId="77777777" w:rsidTr="002271A5">
        <w:tc>
          <w:tcPr>
            <w:tcW w:w="1165" w:type="dxa"/>
          </w:tcPr>
          <w:p w14:paraId="2B42085C" w14:textId="77777777" w:rsidR="00D35ACD" w:rsidRDefault="00D35ACD" w:rsidP="000A71A2">
            <w:pPr>
              <w:spacing w:line="276" w:lineRule="auto"/>
              <w:ind w:firstLine="0"/>
            </w:pPr>
            <w:r>
              <w:t>____</w:t>
            </w:r>
          </w:p>
        </w:tc>
        <w:tc>
          <w:tcPr>
            <w:tcW w:w="5068" w:type="dxa"/>
          </w:tcPr>
          <w:p w14:paraId="1F477502" w14:textId="648C7F8A" w:rsidR="00D35ACD" w:rsidRDefault="00D35ACD" w:rsidP="000A71A2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Question or Statement</w:t>
            </w:r>
          </w:p>
        </w:tc>
        <w:tc>
          <w:tcPr>
            <w:tcW w:w="3117" w:type="dxa"/>
          </w:tcPr>
          <w:p w14:paraId="1360A16D" w14:textId="77777777" w:rsidR="00D35ACD" w:rsidRDefault="00D35ACD" w:rsidP="00D35ACD">
            <w:pPr>
              <w:pStyle w:val="ListParagraph"/>
              <w:numPr>
                <w:ilvl w:val="0"/>
                <w:numId w:val="21"/>
              </w:numPr>
              <w:spacing w:line="276" w:lineRule="auto"/>
            </w:pPr>
            <w:r>
              <w:t>Answer #3</w:t>
            </w:r>
          </w:p>
        </w:tc>
      </w:tr>
      <w:tr w:rsidR="00D35ACD" w14:paraId="3BFB6DAD" w14:textId="77777777" w:rsidTr="002271A5">
        <w:tc>
          <w:tcPr>
            <w:tcW w:w="1165" w:type="dxa"/>
          </w:tcPr>
          <w:p w14:paraId="700F3FAF" w14:textId="77777777" w:rsidR="00D35ACD" w:rsidRDefault="00D35ACD" w:rsidP="000A71A2">
            <w:pPr>
              <w:spacing w:line="276" w:lineRule="auto"/>
              <w:ind w:firstLine="0"/>
            </w:pPr>
            <w:r>
              <w:t>____</w:t>
            </w:r>
          </w:p>
        </w:tc>
        <w:tc>
          <w:tcPr>
            <w:tcW w:w="5068" w:type="dxa"/>
          </w:tcPr>
          <w:p w14:paraId="140B18E2" w14:textId="7D05CE2F" w:rsidR="00D35ACD" w:rsidRDefault="00D35ACD" w:rsidP="000A71A2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Question or Statement</w:t>
            </w:r>
          </w:p>
        </w:tc>
        <w:tc>
          <w:tcPr>
            <w:tcW w:w="3117" w:type="dxa"/>
          </w:tcPr>
          <w:p w14:paraId="08C656C5" w14:textId="77777777" w:rsidR="00D35ACD" w:rsidRDefault="00D35ACD" w:rsidP="00D35ACD">
            <w:pPr>
              <w:pStyle w:val="ListParagraph"/>
              <w:numPr>
                <w:ilvl w:val="0"/>
                <w:numId w:val="21"/>
              </w:numPr>
              <w:spacing w:line="276" w:lineRule="auto"/>
            </w:pPr>
            <w:r>
              <w:t>Answer #4</w:t>
            </w:r>
          </w:p>
        </w:tc>
      </w:tr>
      <w:tr w:rsidR="00D35ACD" w14:paraId="77DCC28D" w14:textId="77777777" w:rsidTr="002271A5">
        <w:tc>
          <w:tcPr>
            <w:tcW w:w="1165" w:type="dxa"/>
          </w:tcPr>
          <w:p w14:paraId="37AB62D6" w14:textId="77777777" w:rsidR="00D35ACD" w:rsidRDefault="00D35ACD" w:rsidP="00D35ACD">
            <w:pPr>
              <w:spacing w:line="276" w:lineRule="auto"/>
              <w:ind w:firstLine="0"/>
            </w:pPr>
            <w:r>
              <w:t>____</w:t>
            </w:r>
          </w:p>
        </w:tc>
        <w:tc>
          <w:tcPr>
            <w:tcW w:w="5068" w:type="dxa"/>
          </w:tcPr>
          <w:p w14:paraId="44FB6F2D" w14:textId="62C3E758" w:rsidR="00D35ACD" w:rsidRDefault="00D35ACD" w:rsidP="00D35ACD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Question or Statement</w:t>
            </w:r>
          </w:p>
        </w:tc>
        <w:tc>
          <w:tcPr>
            <w:tcW w:w="3117" w:type="dxa"/>
          </w:tcPr>
          <w:p w14:paraId="7CE4FD77" w14:textId="719E106E" w:rsidR="00D35ACD" w:rsidRDefault="00D35ACD" w:rsidP="00D35ACD">
            <w:pPr>
              <w:pStyle w:val="ListParagraph"/>
              <w:numPr>
                <w:ilvl w:val="0"/>
                <w:numId w:val="21"/>
              </w:numPr>
              <w:spacing w:line="276" w:lineRule="auto"/>
            </w:pPr>
            <w:r>
              <w:t>Answer #5</w:t>
            </w:r>
          </w:p>
        </w:tc>
      </w:tr>
      <w:tr w:rsidR="00D35ACD" w14:paraId="1461FF61" w14:textId="77777777" w:rsidTr="002271A5">
        <w:tc>
          <w:tcPr>
            <w:tcW w:w="1165" w:type="dxa"/>
          </w:tcPr>
          <w:p w14:paraId="6B2092E1" w14:textId="77777777" w:rsidR="00D35ACD" w:rsidRDefault="00D35ACD" w:rsidP="00D35ACD">
            <w:pPr>
              <w:spacing w:line="276" w:lineRule="auto"/>
              <w:ind w:firstLine="0"/>
            </w:pPr>
            <w:r>
              <w:t>____</w:t>
            </w:r>
          </w:p>
        </w:tc>
        <w:tc>
          <w:tcPr>
            <w:tcW w:w="5068" w:type="dxa"/>
          </w:tcPr>
          <w:p w14:paraId="5BAFC516" w14:textId="108F07FE" w:rsidR="00D35ACD" w:rsidRDefault="00D35ACD" w:rsidP="00D35ACD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Question or Statement</w:t>
            </w:r>
          </w:p>
        </w:tc>
        <w:tc>
          <w:tcPr>
            <w:tcW w:w="3117" w:type="dxa"/>
          </w:tcPr>
          <w:p w14:paraId="0128C6DF" w14:textId="27C90AB9" w:rsidR="00D35ACD" w:rsidRDefault="00D35ACD" w:rsidP="00D35ACD">
            <w:pPr>
              <w:pStyle w:val="ListParagraph"/>
              <w:numPr>
                <w:ilvl w:val="0"/>
                <w:numId w:val="21"/>
              </w:numPr>
              <w:spacing w:line="276" w:lineRule="auto"/>
            </w:pPr>
            <w:r>
              <w:t>Answer #6</w:t>
            </w:r>
          </w:p>
        </w:tc>
      </w:tr>
      <w:tr w:rsidR="00D35ACD" w14:paraId="54CC1064" w14:textId="77777777" w:rsidTr="002271A5">
        <w:tc>
          <w:tcPr>
            <w:tcW w:w="1165" w:type="dxa"/>
          </w:tcPr>
          <w:p w14:paraId="0E8EDFB8" w14:textId="77777777" w:rsidR="00D35ACD" w:rsidRDefault="00D35ACD" w:rsidP="00D35ACD">
            <w:pPr>
              <w:spacing w:line="276" w:lineRule="auto"/>
              <w:ind w:firstLine="0"/>
            </w:pPr>
            <w:r>
              <w:t>____</w:t>
            </w:r>
          </w:p>
        </w:tc>
        <w:tc>
          <w:tcPr>
            <w:tcW w:w="5068" w:type="dxa"/>
          </w:tcPr>
          <w:p w14:paraId="1A294CA8" w14:textId="5A3259C3" w:rsidR="00D35ACD" w:rsidRDefault="00D35ACD" w:rsidP="00D35ACD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Question or Statement</w:t>
            </w:r>
          </w:p>
        </w:tc>
        <w:tc>
          <w:tcPr>
            <w:tcW w:w="3117" w:type="dxa"/>
          </w:tcPr>
          <w:p w14:paraId="3D6E8AB5" w14:textId="1A15EA5C" w:rsidR="00D35ACD" w:rsidRDefault="00D35ACD" w:rsidP="00D35ACD">
            <w:pPr>
              <w:pStyle w:val="ListParagraph"/>
              <w:numPr>
                <w:ilvl w:val="0"/>
                <w:numId w:val="21"/>
              </w:numPr>
              <w:spacing w:line="276" w:lineRule="auto"/>
            </w:pPr>
            <w:r>
              <w:t>Answer #7</w:t>
            </w:r>
          </w:p>
        </w:tc>
      </w:tr>
      <w:tr w:rsidR="00D35ACD" w14:paraId="5BC9603A" w14:textId="77777777" w:rsidTr="002271A5">
        <w:tc>
          <w:tcPr>
            <w:tcW w:w="1165" w:type="dxa"/>
          </w:tcPr>
          <w:p w14:paraId="339DAB43" w14:textId="77777777" w:rsidR="00D35ACD" w:rsidRDefault="00D35ACD" w:rsidP="00D35ACD">
            <w:pPr>
              <w:spacing w:line="276" w:lineRule="auto"/>
              <w:ind w:firstLine="0"/>
            </w:pPr>
            <w:r>
              <w:t>____</w:t>
            </w:r>
          </w:p>
        </w:tc>
        <w:tc>
          <w:tcPr>
            <w:tcW w:w="5068" w:type="dxa"/>
          </w:tcPr>
          <w:p w14:paraId="42C00880" w14:textId="58AA7A69" w:rsidR="00D35ACD" w:rsidRDefault="00D35ACD" w:rsidP="00D35ACD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Question or Statement</w:t>
            </w:r>
          </w:p>
        </w:tc>
        <w:tc>
          <w:tcPr>
            <w:tcW w:w="3117" w:type="dxa"/>
          </w:tcPr>
          <w:p w14:paraId="5C12E433" w14:textId="2107B0E9" w:rsidR="00D35ACD" w:rsidRDefault="00D35ACD" w:rsidP="00D35ACD">
            <w:pPr>
              <w:pStyle w:val="ListParagraph"/>
              <w:numPr>
                <w:ilvl w:val="0"/>
                <w:numId w:val="21"/>
              </w:numPr>
              <w:spacing w:line="276" w:lineRule="auto"/>
            </w:pPr>
            <w:r>
              <w:t>Answer #8</w:t>
            </w:r>
          </w:p>
        </w:tc>
      </w:tr>
      <w:tr w:rsidR="00D35ACD" w14:paraId="24D002B5" w14:textId="77777777" w:rsidTr="002271A5">
        <w:tc>
          <w:tcPr>
            <w:tcW w:w="1165" w:type="dxa"/>
          </w:tcPr>
          <w:p w14:paraId="577D79E5" w14:textId="77777777" w:rsidR="00D35ACD" w:rsidRDefault="00D35ACD" w:rsidP="00D35ACD">
            <w:pPr>
              <w:spacing w:line="276" w:lineRule="auto"/>
              <w:ind w:firstLine="0"/>
            </w:pPr>
            <w:r>
              <w:t>____</w:t>
            </w:r>
          </w:p>
        </w:tc>
        <w:tc>
          <w:tcPr>
            <w:tcW w:w="5068" w:type="dxa"/>
          </w:tcPr>
          <w:p w14:paraId="03BA2475" w14:textId="1F26EF8E" w:rsidR="00D35ACD" w:rsidRDefault="00D35ACD" w:rsidP="00D35ACD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Question or Statement</w:t>
            </w:r>
          </w:p>
        </w:tc>
        <w:tc>
          <w:tcPr>
            <w:tcW w:w="3117" w:type="dxa"/>
          </w:tcPr>
          <w:p w14:paraId="17153CF3" w14:textId="7B015374" w:rsidR="00D35ACD" w:rsidRDefault="00D35ACD" w:rsidP="00D35ACD">
            <w:pPr>
              <w:pStyle w:val="ListParagraph"/>
              <w:numPr>
                <w:ilvl w:val="0"/>
                <w:numId w:val="21"/>
              </w:numPr>
              <w:spacing w:line="276" w:lineRule="auto"/>
            </w:pPr>
            <w:r>
              <w:t>Answer #9</w:t>
            </w:r>
          </w:p>
        </w:tc>
      </w:tr>
      <w:tr w:rsidR="00D35ACD" w14:paraId="24F6F224" w14:textId="77777777" w:rsidTr="002271A5">
        <w:tc>
          <w:tcPr>
            <w:tcW w:w="1165" w:type="dxa"/>
          </w:tcPr>
          <w:p w14:paraId="5B0497B8" w14:textId="77777777" w:rsidR="00D35ACD" w:rsidRDefault="00D35ACD" w:rsidP="00D35ACD">
            <w:pPr>
              <w:spacing w:line="276" w:lineRule="auto"/>
              <w:ind w:firstLine="0"/>
            </w:pPr>
            <w:r>
              <w:t>____</w:t>
            </w:r>
          </w:p>
        </w:tc>
        <w:tc>
          <w:tcPr>
            <w:tcW w:w="5068" w:type="dxa"/>
          </w:tcPr>
          <w:p w14:paraId="5A3D5000" w14:textId="33C0D328" w:rsidR="00D35ACD" w:rsidRDefault="00D35ACD" w:rsidP="00D35ACD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Question or Statement</w:t>
            </w:r>
          </w:p>
        </w:tc>
        <w:tc>
          <w:tcPr>
            <w:tcW w:w="3117" w:type="dxa"/>
          </w:tcPr>
          <w:p w14:paraId="7D32E7E3" w14:textId="29568AC6" w:rsidR="00D35ACD" w:rsidRDefault="00D35ACD" w:rsidP="00D35ACD">
            <w:pPr>
              <w:pStyle w:val="ListParagraph"/>
              <w:numPr>
                <w:ilvl w:val="0"/>
                <w:numId w:val="21"/>
              </w:numPr>
              <w:spacing w:line="276" w:lineRule="auto"/>
            </w:pPr>
            <w:r>
              <w:t>Answer #10</w:t>
            </w:r>
          </w:p>
        </w:tc>
      </w:tr>
    </w:tbl>
    <w:p w14:paraId="22E5FAFD" w14:textId="7FF9D0D4" w:rsidR="00D35ACD" w:rsidRDefault="00D35ACD" w:rsidP="002271A5">
      <w:pPr>
        <w:pStyle w:val="Heading2"/>
      </w:pPr>
      <w:r>
        <w:lastRenderedPageBreak/>
        <w:t>True/False</w:t>
      </w:r>
    </w:p>
    <w:p w14:paraId="233DF39E" w14:textId="6AC080CB" w:rsidR="00CB79F8" w:rsidRPr="00CB79F8" w:rsidRDefault="00CB79F8" w:rsidP="00CB79F8">
      <w:pPr>
        <w:pStyle w:val="NoIndent"/>
        <w:rPr>
          <w:i/>
          <w:iCs/>
        </w:rPr>
      </w:pPr>
      <w:r>
        <w:rPr>
          <w:i/>
          <w:iCs/>
        </w:rPr>
        <w:t xml:space="preserve">True/False should be clearly true or false; </w:t>
      </w:r>
      <w:r w:rsidR="00D84174">
        <w:rPr>
          <w:i/>
          <w:iCs/>
        </w:rPr>
        <w:t>do not be vague or misleading.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7105"/>
      </w:tblGrid>
      <w:tr w:rsidR="00D35ACD" w14:paraId="25C20F59" w14:textId="77777777" w:rsidTr="002271A5">
        <w:tc>
          <w:tcPr>
            <w:tcW w:w="1525" w:type="dxa"/>
          </w:tcPr>
          <w:p w14:paraId="5A0D1C44" w14:textId="36F66C05" w:rsidR="00D35ACD" w:rsidRDefault="00D35ACD" w:rsidP="00D35ACD">
            <w:pPr>
              <w:pStyle w:val="ListParagraph"/>
              <w:numPr>
                <w:ilvl w:val="0"/>
                <w:numId w:val="0"/>
              </w:numPr>
              <w:spacing w:line="276" w:lineRule="auto"/>
            </w:pPr>
            <w:r>
              <w:t>_________</w:t>
            </w:r>
          </w:p>
        </w:tc>
        <w:tc>
          <w:tcPr>
            <w:tcW w:w="7105" w:type="dxa"/>
          </w:tcPr>
          <w:p w14:paraId="4402429B" w14:textId="60922EED" w:rsidR="00D35ACD" w:rsidRDefault="00D35ACD" w:rsidP="00D35ACD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Statement that is either true or false.</w:t>
            </w:r>
          </w:p>
        </w:tc>
      </w:tr>
      <w:tr w:rsidR="00D35ACD" w14:paraId="4B73F982" w14:textId="77777777" w:rsidTr="002271A5">
        <w:tc>
          <w:tcPr>
            <w:tcW w:w="1525" w:type="dxa"/>
          </w:tcPr>
          <w:p w14:paraId="0F2BC85A" w14:textId="411135EC" w:rsidR="00D35ACD" w:rsidRDefault="00D35ACD" w:rsidP="00D35ACD">
            <w:pPr>
              <w:pStyle w:val="ListParagraph"/>
              <w:numPr>
                <w:ilvl w:val="0"/>
                <w:numId w:val="0"/>
              </w:numPr>
              <w:spacing w:line="276" w:lineRule="auto"/>
            </w:pPr>
            <w:r>
              <w:t>_________</w:t>
            </w:r>
          </w:p>
        </w:tc>
        <w:tc>
          <w:tcPr>
            <w:tcW w:w="7105" w:type="dxa"/>
          </w:tcPr>
          <w:p w14:paraId="1DB1DCE5" w14:textId="3420EC8D" w:rsidR="00D35ACD" w:rsidRDefault="00D35ACD" w:rsidP="00D35ACD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Statement that is either true or false.</w:t>
            </w:r>
          </w:p>
        </w:tc>
      </w:tr>
      <w:tr w:rsidR="00D35ACD" w14:paraId="3ACC2E46" w14:textId="77777777" w:rsidTr="002271A5">
        <w:tc>
          <w:tcPr>
            <w:tcW w:w="1525" w:type="dxa"/>
          </w:tcPr>
          <w:p w14:paraId="49947EDE" w14:textId="4C4E7161" w:rsidR="00D35ACD" w:rsidRDefault="00D35ACD" w:rsidP="00D35ACD">
            <w:pPr>
              <w:pStyle w:val="ListParagraph"/>
              <w:numPr>
                <w:ilvl w:val="0"/>
                <w:numId w:val="0"/>
              </w:numPr>
              <w:spacing w:line="276" w:lineRule="auto"/>
            </w:pPr>
            <w:r>
              <w:t>_________</w:t>
            </w:r>
          </w:p>
        </w:tc>
        <w:tc>
          <w:tcPr>
            <w:tcW w:w="7105" w:type="dxa"/>
          </w:tcPr>
          <w:p w14:paraId="60D3DCD8" w14:textId="74D2693A" w:rsidR="00D35ACD" w:rsidRDefault="00D35ACD" w:rsidP="00D35ACD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Statement that is either true or false.</w:t>
            </w:r>
          </w:p>
        </w:tc>
      </w:tr>
      <w:tr w:rsidR="00D35ACD" w14:paraId="10D658B4" w14:textId="77777777" w:rsidTr="002271A5">
        <w:tc>
          <w:tcPr>
            <w:tcW w:w="1525" w:type="dxa"/>
          </w:tcPr>
          <w:p w14:paraId="504A541C" w14:textId="78607D7D" w:rsidR="00D35ACD" w:rsidRDefault="00D35ACD" w:rsidP="00D35ACD">
            <w:pPr>
              <w:pStyle w:val="ListParagraph"/>
              <w:numPr>
                <w:ilvl w:val="0"/>
                <w:numId w:val="0"/>
              </w:numPr>
              <w:spacing w:line="276" w:lineRule="auto"/>
            </w:pPr>
            <w:r>
              <w:t>_________</w:t>
            </w:r>
          </w:p>
        </w:tc>
        <w:tc>
          <w:tcPr>
            <w:tcW w:w="7105" w:type="dxa"/>
          </w:tcPr>
          <w:p w14:paraId="4E89A045" w14:textId="530EBF6F" w:rsidR="00D35ACD" w:rsidRDefault="00D35ACD" w:rsidP="00D35ACD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Statement that is either true or false.</w:t>
            </w:r>
          </w:p>
        </w:tc>
      </w:tr>
      <w:tr w:rsidR="00D35ACD" w14:paraId="266A6A22" w14:textId="77777777" w:rsidTr="002271A5">
        <w:tc>
          <w:tcPr>
            <w:tcW w:w="1525" w:type="dxa"/>
          </w:tcPr>
          <w:p w14:paraId="7FCAA537" w14:textId="28BB09CA" w:rsidR="00D35ACD" w:rsidRDefault="00D35ACD" w:rsidP="00D35ACD">
            <w:pPr>
              <w:pStyle w:val="ListParagraph"/>
              <w:numPr>
                <w:ilvl w:val="0"/>
                <w:numId w:val="0"/>
              </w:numPr>
              <w:spacing w:line="276" w:lineRule="auto"/>
            </w:pPr>
            <w:r>
              <w:t>_________</w:t>
            </w:r>
          </w:p>
        </w:tc>
        <w:tc>
          <w:tcPr>
            <w:tcW w:w="7105" w:type="dxa"/>
          </w:tcPr>
          <w:p w14:paraId="1C31327B" w14:textId="0F26F9D2" w:rsidR="00D35ACD" w:rsidRDefault="00D35ACD" w:rsidP="00D35ACD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Statement that is either true or false.</w:t>
            </w:r>
          </w:p>
        </w:tc>
      </w:tr>
      <w:tr w:rsidR="00D35ACD" w14:paraId="4A591D9D" w14:textId="77777777" w:rsidTr="002271A5">
        <w:tc>
          <w:tcPr>
            <w:tcW w:w="1525" w:type="dxa"/>
          </w:tcPr>
          <w:p w14:paraId="7AC91181" w14:textId="2A735B15" w:rsidR="00D35ACD" w:rsidRDefault="00D35ACD" w:rsidP="00D35ACD">
            <w:pPr>
              <w:pStyle w:val="ListParagraph"/>
              <w:numPr>
                <w:ilvl w:val="0"/>
                <w:numId w:val="0"/>
              </w:numPr>
              <w:spacing w:line="276" w:lineRule="auto"/>
            </w:pPr>
            <w:r>
              <w:t>_________</w:t>
            </w:r>
          </w:p>
        </w:tc>
        <w:tc>
          <w:tcPr>
            <w:tcW w:w="7105" w:type="dxa"/>
          </w:tcPr>
          <w:p w14:paraId="0EB17EC6" w14:textId="7B055CA6" w:rsidR="00D35ACD" w:rsidRDefault="00D35ACD" w:rsidP="00D35ACD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Statement that is either true or false.</w:t>
            </w:r>
          </w:p>
        </w:tc>
      </w:tr>
      <w:tr w:rsidR="00D35ACD" w14:paraId="1480C805" w14:textId="77777777" w:rsidTr="002271A5">
        <w:tc>
          <w:tcPr>
            <w:tcW w:w="1525" w:type="dxa"/>
          </w:tcPr>
          <w:p w14:paraId="4CDBA18B" w14:textId="267A0029" w:rsidR="00D35ACD" w:rsidRDefault="00D35ACD" w:rsidP="00D35ACD">
            <w:pPr>
              <w:pStyle w:val="ListParagraph"/>
              <w:numPr>
                <w:ilvl w:val="0"/>
                <w:numId w:val="0"/>
              </w:numPr>
              <w:spacing w:line="276" w:lineRule="auto"/>
            </w:pPr>
            <w:r>
              <w:t>_________</w:t>
            </w:r>
          </w:p>
        </w:tc>
        <w:tc>
          <w:tcPr>
            <w:tcW w:w="7105" w:type="dxa"/>
          </w:tcPr>
          <w:p w14:paraId="20D1323B" w14:textId="60655316" w:rsidR="00D35ACD" w:rsidRDefault="00D35ACD" w:rsidP="00D35ACD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Statement that is either true or false.</w:t>
            </w:r>
          </w:p>
        </w:tc>
      </w:tr>
      <w:tr w:rsidR="00D35ACD" w14:paraId="1A9931DB" w14:textId="77777777" w:rsidTr="002271A5">
        <w:tc>
          <w:tcPr>
            <w:tcW w:w="1525" w:type="dxa"/>
          </w:tcPr>
          <w:p w14:paraId="1B15AFDC" w14:textId="3164DBF8" w:rsidR="00D35ACD" w:rsidRDefault="00D35ACD" w:rsidP="00D35ACD">
            <w:pPr>
              <w:pStyle w:val="ListParagraph"/>
              <w:numPr>
                <w:ilvl w:val="0"/>
                <w:numId w:val="0"/>
              </w:numPr>
              <w:spacing w:line="276" w:lineRule="auto"/>
            </w:pPr>
            <w:r>
              <w:t>_________</w:t>
            </w:r>
          </w:p>
        </w:tc>
        <w:tc>
          <w:tcPr>
            <w:tcW w:w="7105" w:type="dxa"/>
          </w:tcPr>
          <w:p w14:paraId="2A084704" w14:textId="29E82793" w:rsidR="00D35ACD" w:rsidRDefault="00D35ACD" w:rsidP="00D35ACD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Statement that is either true or false.</w:t>
            </w:r>
          </w:p>
        </w:tc>
      </w:tr>
      <w:tr w:rsidR="00D35ACD" w14:paraId="7A16CA43" w14:textId="77777777" w:rsidTr="002271A5">
        <w:tc>
          <w:tcPr>
            <w:tcW w:w="1525" w:type="dxa"/>
          </w:tcPr>
          <w:p w14:paraId="4C2B0968" w14:textId="05577FFB" w:rsidR="00D35ACD" w:rsidRDefault="00D35ACD" w:rsidP="00D35ACD">
            <w:pPr>
              <w:pStyle w:val="ListParagraph"/>
              <w:numPr>
                <w:ilvl w:val="0"/>
                <w:numId w:val="0"/>
              </w:numPr>
              <w:spacing w:line="276" w:lineRule="auto"/>
            </w:pPr>
            <w:r>
              <w:t>_________</w:t>
            </w:r>
          </w:p>
        </w:tc>
        <w:tc>
          <w:tcPr>
            <w:tcW w:w="7105" w:type="dxa"/>
          </w:tcPr>
          <w:p w14:paraId="2A14C6AE" w14:textId="0B2818FE" w:rsidR="00D35ACD" w:rsidRDefault="00D35ACD" w:rsidP="00D35ACD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Statement that is either true or false.</w:t>
            </w:r>
          </w:p>
        </w:tc>
      </w:tr>
      <w:tr w:rsidR="00D35ACD" w14:paraId="03BDC100" w14:textId="77777777" w:rsidTr="002271A5">
        <w:tc>
          <w:tcPr>
            <w:tcW w:w="1525" w:type="dxa"/>
          </w:tcPr>
          <w:p w14:paraId="58B27D6F" w14:textId="08D56D38" w:rsidR="00D35ACD" w:rsidRDefault="00D35ACD" w:rsidP="00D35ACD">
            <w:pPr>
              <w:pStyle w:val="ListParagraph"/>
              <w:numPr>
                <w:ilvl w:val="0"/>
                <w:numId w:val="0"/>
              </w:numPr>
              <w:spacing w:line="276" w:lineRule="auto"/>
            </w:pPr>
            <w:r>
              <w:t>_________</w:t>
            </w:r>
          </w:p>
        </w:tc>
        <w:tc>
          <w:tcPr>
            <w:tcW w:w="7105" w:type="dxa"/>
          </w:tcPr>
          <w:p w14:paraId="5282ECA8" w14:textId="0D1490AF" w:rsidR="00D35ACD" w:rsidRDefault="00D35ACD" w:rsidP="00D35ACD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Statement that is either true or false.</w:t>
            </w:r>
          </w:p>
        </w:tc>
      </w:tr>
    </w:tbl>
    <w:p w14:paraId="3B422062" w14:textId="71AB9FA2" w:rsidR="00D35ACD" w:rsidRDefault="00D35ACD" w:rsidP="00D35ACD">
      <w:pPr>
        <w:pStyle w:val="ListParagraph"/>
        <w:numPr>
          <w:ilvl w:val="0"/>
          <w:numId w:val="0"/>
        </w:numPr>
        <w:ind w:left="720"/>
      </w:pPr>
    </w:p>
    <w:p w14:paraId="5C8B1FAE" w14:textId="5EDE7473" w:rsidR="00E74DFC" w:rsidRDefault="00E74DFC" w:rsidP="002271A5">
      <w:pPr>
        <w:pStyle w:val="Heading2"/>
      </w:pPr>
      <w:r>
        <w:t>Fill-in-the Blank</w:t>
      </w:r>
    </w:p>
    <w:p w14:paraId="300FF8FC" w14:textId="400C2D7C" w:rsidR="00E74DFC" w:rsidRDefault="00E74DFC" w:rsidP="00E74DFC">
      <w:pPr>
        <w:pStyle w:val="NoIndent"/>
        <w:rPr>
          <w:i/>
          <w:iCs/>
        </w:rPr>
      </w:pPr>
      <w:r w:rsidRPr="00E74DFC">
        <w:rPr>
          <w:i/>
          <w:iCs/>
        </w:rPr>
        <w:t>With word bank</w:t>
      </w:r>
      <w:r>
        <w:rPr>
          <w:i/>
          <w:iCs/>
        </w:rPr>
        <w:t>: for this to be effective, all the words must be of the same type – all nouns, all names, all places, etc.</w:t>
      </w:r>
    </w:p>
    <w:p w14:paraId="423F2613" w14:textId="77777777" w:rsidR="00E74DFC" w:rsidRDefault="00E74DFC" w:rsidP="00E74DFC">
      <w:pPr>
        <w:pStyle w:val="NoIndent"/>
        <w:spacing w:line="276" w:lineRule="auto"/>
        <w:rPr>
          <w:i/>
          <w:iCs/>
        </w:rPr>
        <w:sectPr w:rsidR="00E74DFC" w:rsidSect="00870B86">
          <w:headerReference w:type="default" r:id="rId7"/>
          <w:footerReference w:type="default" r:id="rId8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31F9EBE" w14:textId="3A67F60D" w:rsidR="00E74DFC" w:rsidRPr="00E74DFC" w:rsidRDefault="00E74DFC" w:rsidP="00E74DFC">
      <w:pPr>
        <w:pStyle w:val="NoIndent"/>
        <w:spacing w:line="276" w:lineRule="auto"/>
        <w:rPr>
          <w:i/>
          <w:iCs/>
        </w:rPr>
      </w:pPr>
      <w:r w:rsidRPr="00E74DFC">
        <w:rPr>
          <w:i/>
          <w:iCs/>
        </w:rPr>
        <w:t>Word 1</w:t>
      </w:r>
    </w:p>
    <w:p w14:paraId="48702354" w14:textId="0426A89A" w:rsidR="00E74DFC" w:rsidRPr="00E74DFC" w:rsidRDefault="00E74DFC" w:rsidP="00E74DFC">
      <w:pPr>
        <w:pStyle w:val="NoIndent"/>
        <w:spacing w:line="276" w:lineRule="auto"/>
        <w:rPr>
          <w:i/>
          <w:iCs/>
        </w:rPr>
      </w:pPr>
      <w:r w:rsidRPr="00E74DFC">
        <w:rPr>
          <w:i/>
          <w:iCs/>
        </w:rPr>
        <w:t>Word 2</w:t>
      </w:r>
    </w:p>
    <w:p w14:paraId="78714FBF" w14:textId="23F14BB8" w:rsidR="00E74DFC" w:rsidRPr="00E74DFC" w:rsidRDefault="00E74DFC" w:rsidP="00E74DFC">
      <w:pPr>
        <w:pStyle w:val="NoIndent"/>
        <w:spacing w:line="276" w:lineRule="auto"/>
        <w:rPr>
          <w:i/>
          <w:iCs/>
        </w:rPr>
      </w:pPr>
      <w:r w:rsidRPr="00E74DFC">
        <w:rPr>
          <w:i/>
          <w:iCs/>
        </w:rPr>
        <w:t>Word 3</w:t>
      </w:r>
    </w:p>
    <w:p w14:paraId="46FF74CB" w14:textId="02944B0C" w:rsidR="00E74DFC" w:rsidRPr="00E74DFC" w:rsidRDefault="00E74DFC" w:rsidP="00E74DFC">
      <w:pPr>
        <w:pStyle w:val="NoIndent"/>
        <w:spacing w:line="276" w:lineRule="auto"/>
        <w:rPr>
          <w:i/>
          <w:iCs/>
        </w:rPr>
      </w:pPr>
      <w:r w:rsidRPr="00E74DFC">
        <w:rPr>
          <w:i/>
          <w:iCs/>
        </w:rPr>
        <w:t>Word 4</w:t>
      </w:r>
    </w:p>
    <w:p w14:paraId="0B2D5F89" w14:textId="3D489963" w:rsidR="00E74DFC" w:rsidRPr="00E74DFC" w:rsidRDefault="00E74DFC" w:rsidP="00E74DFC">
      <w:pPr>
        <w:pStyle w:val="NoIndent"/>
        <w:spacing w:line="276" w:lineRule="auto"/>
        <w:rPr>
          <w:i/>
          <w:iCs/>
        </w:rPr>
      </w:pPr>
      <w:r w:rsidRPr="00E74DFC">
        <w:rPr>
          <w:i/>
          <w:iCs/>
        </w:rPr>
        <w:t>Word 5</w:t>
      </w:r>
    </w:p>
    <w:p w14:paraId="6ECA5D43" w14:textId="72450F5D" w:rsidR="00E74DFC" w:rsidRPr="00E74DFC" w:rsidRDefault="00E74DFC" w:rsidP="00E74DFC">
      <w:pPr>
        <w:pStyle w:val="NoIndent"/>
        <w:spacing w:line="276" w:lineRule="auto"/>
        <w:rPr>
          <w:i/>
          <w:iCs/>
        </w:rPr>
      </w:pPr>
      <w:r w:rsidRPr="00E74DFC">
        <w:rPr>
          <w:i/>
          <w:iCs/>
        </w:rPr>
        <w:t>Word 6</w:t>
      </w:r>
    </w:p>
    <w:p w14:paraId="588AB80A" w14:textId="2DA1A0A0" w:rsidR="00E74DFC" w:rsidRPr="00E74DFC" w:rsidRDefault="00E74DFC" w:rsidP="00E74DFC">
      <w:pPr>
        <w:pStyle w:val="NoIndent"/>
        <w:spacing w:line="276" w:lineRule="auto"/>
        <w:rPr>
          <w:i/>
          <w:iCs/>
        </w:rPr>
      </w:pPr>
      <w:r w:rsidRPr="00E74DFC">
        <w:rPr>
          <w:i/>
          <w:iCs/>
        </w:rPr>
        <w:t>Word 7</w:t>
      </w:r>
    </w:p>
    <w:p w14:paraId="7413B19C" w14:textId="1E1A79A6" w:rsidR="00E74DFC" w:rsidRPr="00E74DFC" w:rsidRDefault="00E74DFC" w:rsidP="00E74DFC">
      <w:pPr>
        <w:pStyle w:val="NoIndent"/>
        <w:spacing w:line="276" w:lineRule="auto"/>
        <w:rPr>
          <w:i/>
          <w:iCs/>
        </w:rPr>
      </w:pPr>
      <w:r w:rsidRPr="00E74DFC">
        <w:rPr>
          <w:i/>
          <w:iCs/>
        </w:rPr>
        <w:t>Word 8</w:t>
      </w:r>
    </w:p>
    <w:p w14:paraId="0544BE58" w14:textId="3B44F2A9" w:rsidR="00E74DFC" w:rsidRPr="00E74DFC" w:rsidRDefault="00E74DFC" w:rsidP="00E74DFC">
      <w:pPr>
        <w:pStyle w:val="NoIndent"/>
        <w:spacing w:line="276" w:lineRule="auto"/>
        <w:rPr>
          <w:i/>
          <w:iCs/>
        </w:rPr>
      </w:pPr>
      <w:r w:rsidRPr="00E74DFC">
        <w:rPr>
          <w:i/>
          <w:iCs/>
        </w:rPr>
        <w:t>Word 9</w:t>
      </w:r>
    </w:p>
    <w:p w14:paraId="21991D05" w14:textId="4940A567" w:rsidR="00E74DFC" w:rsidRPr="00E74DFC" w:rsidRDefault="00E74DFC" w:rsidP="00E74DFC">
      <w:pPr>
        <w:pStyle w:val="NoIndent"/>
        <w:spacing w:line="276" w:lineRule="auto"/>
        <w:rPr>
          <w:i/>
          <w:iCs/>
        </w:rPr>
      </w:pPr>
      <w:r w:rsidRPr="00E74DFC">
        <w:rPr>
          <w:i/>
          <w:iCs/>
        </w:rPr>
        <w:t>Word 10</w:t>
      </w:r>
    </w:p>
    <w:p w14:paraId="0BA4749B" w14:textId="77777777" w:rsidR="00E74DFC" w:rsidRDefault="00E74DFC" w:rsidP="00E74DFC">
      <w:pPr>
        <w:pStyle w:val="NoIndent"/>
        <w:sectPr w:rsidR="00E74DFC" w:rsidSect="00E74DFC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02A5A68C" w14:textId="77777777" w:rsidR="00E74DFC" w:rsidRDefault="00E74DFC" w:rsidP="00E74DFC">
      <w:pPr>
        <w:pStyle w:val="NoIndent"/>
      </w:pPr>
    </w:p>
    <w:p w14:paraId="3BC431E5" w14:textId="63148F17" w:rsidR="00E74DFC" w:rsidRDefault="00E74DFC" w:rsidP="00E74DFC">
      <w:pPr>
        <w:pStyle w:val="NoIndent"/>
        <w:numPr>
          <w:ilvl w:val="0"/>
          <w:numId w:val="18"/>
        </w:numPr>
        <w:spacing w:line="276" w:lineRule="auto"/>
      </w:pPr>
      <w:r>
        <w:t>Statement with a ______________ missing.</w:t>
      </w:r>
    </w:p>
    <w:p w14:paraId="1A103ED8" w14:textId="77777777" w:rsidR="00E74DFC" w:rsidRDefault="00E74DFC" w:rsidP="00E74DFC">
      <w:pPr>
        <w:pStyle w:val="NoIndent"/>
        <w:numPr>
          <w:ilvl w:val="0"/>
          <w:numId w:val="18"/>
        </w:numPr>
        <w:spacing w:line="276" w:lineRule="auto"/>
      </w:pPr>
      <w:r>
        <w:t>Statement with a ______________ missing.</w:t>
      </w:r>
    </w:p>
    <w:p w14:paraId="7C479159" w14:textId="77777777" w:rsidR="00E74DFC" w:rsidRDefault="00E74DFC" w:rsidP="00E74DFC">
      <w:pPr>
        <w:pStyle w:val="NoIndent"/>
        <w:numPr>
          <w:ilvl w:val="0"/>
          <w:numId w:val="18"/>
        </w:numPr>
        <w:spacing w:line="276" w:lineRule="auto"/>
      </w:pPr>
      <w:r>
        <w:t>Statement with a ______________ missing.</w:t>
      </w:r>
    </w:p>
    <w:p w14:paraId="609FFBF7" w14:textId="77777777" w:rsidR="00E74DFC" w:rsidRDefault="00E74DFC" w:rsidP="00E74DFC">
      <w:pPr>
        <w:pStyle w:val="NoIndent"/>
        <w:numPr>
          <w:ilvl w:val="0"/>
          <w:numId w:val="18"/>
        </w:numPr>
        <w:spacing w:line="276" w:lineRule="auto"/>
      </w:pPr>
      <w:r>
        <w:t>Statement with a ______________ missing.</w:t>
      </w:r>
    </w:p>
    <w:p w14:paraId="74921D80" w14:textId="77777777" w:rsidR="00E74DFC" w:rsidRDefault="00E74DFC" w:rsidP="00E74DFC">
      <w:pPr>
        <w:pStyle w:val="NoIndent"/>
        <w:numPr>
          <w:ilvl w:val="0"/>
          <w:numId w:val="18"/>
        </w:numPr>
        <w:spacing w:line="276" w:lineRule="auto"/>
      </w:pPr>
      <w:r>
        <w:t>Statement with a ______________ missing.</w:t>
      </w:r>
    </w:p>
    <w:p w14:paraId="2482B17C" w14:textId="77777777" w:rsidR="00E74DFC" w:rsidRDefault="00E74DFC" w:rsidP="00E74DFC">
      <w:pPr>
        <w:pStyle w:val="NoIndent"/>
        <w:numPr>
          <w:ilvl w:val="0"/>
          <w:numId w:val="18"/>
        </w:numPr>
        <w:spacing w:line="276" w:lineRule="auto"/>
      </w:pPr>
      <w:r>
        <w:t>Statement with a ______________ missing.</w:t>
      </w:r>
    </w:p>
    <w:p w14:paraId="44DFB0CC" w14:textId="77777777" w:rsidR="00E74DFC" w:rsidRDefault="00E74DFC" w:rsidP="00E74DFC">
      <w:pPr>
        <w:pStyle w:val="NoIndent"/>
        <w:numPr>
          <w:ilvl w:val="0"/>
          <w:numId w:val="18"/>
        </w:numPr>
        <w:spacing w:line="276" w:lineRule="auto"/>
      </w:pPr>
      <w:r>
        <w:t>Statement with a ______________ missing.</w:t>
      </w:r>
    </w:p>
    <w:p w14:paraId="548E5847" w14:textId="77777777" w:rsidR="00E74DFC" w:rsidRDefault="00E74DFC" w:rsidP="00E74DFC">
      <w:pPr>
        <w:pStyle w:val="NoIndent"/>
        <w:numPr>
          <w:ilvl w:val="0"/>
          <w:numId w:val="18"/>
        </w:numPr>
        <w:spacing w:line="276" w:lineRule="auto"/>
      </w:pPr>
      <w:r>
        <w:t>Statement with a ______________ missing.</w:t>
      </w:r>
    </w:p>
    <w:p w14:paraId="73DD7149" w14:textId="77777777" w:rsidR="00E74DFC" w:rsidRDefault="00E74DFC" w:rsidP="00E74DFC">
      <w:pPr>
        <w:pStyle w:val="NoIndent"/>
        <w:numPr>
          <w:ilvl w:val="0"/>
          <w:numId w:val="18"/>
        </w:numPr>
        <w:spacing w:line="276" w:lineRule="auto"/>
      </w:pPr>
      <w:r>
        <w:t>Statement with a ______________ missing.</w:t>
      </w:r>
    </w:p>
    <w:p w14:paraId="114FE107" w14:textId="77777777" w:rsidR="00E74DFC" w:rsidRDefault="00E74DFC" w:rsidP="00E74DFC">
      <w:pPr>
        <w:pStyle w:val="NoIndent"/>
        <w:numPr>
          <w:ilvl w:val="0"/>
          <w:numId w:val="18"/>
        </w:numPr>
        <w:spacing w:line="276" w:lineRule="auto"/>
      </w:pPr>
      <w:r>
        <w:t>Statement with a ______________ missing.</w:t>
      </w:r>
    </w:p>
    <w:p w14:paraId="06526394" w14:textId="77777777" w:rsidR="00E74DFC" w:rsidRDefault="00E74DFC" w:rsidP="00E74DFC">
      <w:pPr>
        <w:pStyle w:val="NoIndent"/>
        <w:spacing w:line="276" w:lineRule="auto"/>
      </w:pPr>
    </w:p>
    <w:p w14:paraId="6AA2EC00" w14:textId="77777777" w:rsidR="00E74DFC" w:rsidRDefault="00E74DFC" w:rsidP="00E74DFC">
      <w:pPr>
        <w:pStyle w:val="NoIndent"/>
        <w:spacing w:line="276" w:lineRule="auto"/>
      </w:pPr>
    </w:p>
    <w:p w14:paraId="72B5AB68" w14:textId="77777777" w:rsidR="00E74DFC" w:rsidRDefault="00E74DFC" w:rsidP="00E74DFC">
      <w:pPr>
        <w:pStyle w:val="NoIndent"/>
        <w:spacing w:line="276" w:lineRule="auto"/>
      </w:pPr>
    </w:p>
    <w:p w14:paraId="73DAA43A" w14:textId="77777777" w:rsidR="00E74DFC" w:rsidRDefault="00E74DFC" w:rsidP="00E74DFC">
      <w:pPr>
        <w:pStyle w:val="NoIndent"/>
        <w:spacing w:line="276" w:lineRule="auto"/>
      </w:pPr>
    </w:p>
    <w:p w14:paraId="2733741A" w14:textId="77777777" w:rsidR="002271A5" w:rsidRDefault="002271A5" w:rsidP="002271A5">
      <w:pPr>
        <w:pStyle w:val="Heading2"/>
      </w:pPr>
      <w:r>
        <w:t>Fill-in-the Blank</w:t>
      </w:r>
    </w:p>
    <w:p w14:paraId="3386EA81" w14:textId="152A8CF5" w:rsidR="002271A5" w:rsidRPr="002271A5" w:rsidRDefault="002271A5" w:rsidP="002271A5">
      <w:pPr>
        <w:pStyle w:val="NoIndent"/>
        <w:rPr>
          <w:i/>
          <w:iCs/>
        </w:rPr>
      </w:pPr>
      <w:r>
        <w:rPr>
          <w:i/>
          <w:iCs/>
        </w:rPr>
        <w:t>Without a word bank; this is more effective when answers are not of the same type, but there must be a definite right answer: students may argue that their answer was “close enough”.</w:t>
      </w:r>
    </w:p>
    <w:p w14:paraId="04D4D17C" w14:textId="5C2320C3" w:rsidR="002271A5" w:rsidRDefault="002271A5" w:rsidP="002271A5">
      <w:pPr>
        <w:pStyle w:val="NoIndent"/>
        <w:numPr>
          <w:ilvl w:val="0"/>
          <w:numId w:val="18"/>
        </w:numPr>
        <w:spacing w:line="276" w:lineRule="auto"/>
      </w:pPr>
      <w:r>
        <w:t>Statement with a ______________ missing.</w:t>
      </w:r>
    </w:p>
    <w:p w14:paraId="737523C3" w14:textId="77777777" w:rsidR="002271A5" w:rsidRDefault="002271A5" w:rsidP="002271A5">
      <w:pPr>
        <w:pStyle w:val="NoIndent"/>
        <w:numPr>
          <w:ilvl w:val="0"/>
          <w:numId w:val="18"/>
        </w:numPr>
        <w:spacing w:line="276" w:lineRule="auto"/>
      </w:pPr>
      <w:r>
        <w:t>Statement with a ______________ missing.</w:t>
      </w:r>
    </w:p>
    <w:p w14:paraId="6FE9E600" w14:textId="77777777" w:rsidR="002271A5" w:rsidRDefault="002271A5" w:rsidP="002271A5">
      <w:pPr>
        <w:pStyle w:val="NoIndent"/>
        <w:numPr>
          <w:ilvl w:val="0"/>
          <w:numId w:val="18"/>
        </w:numPr>
        <w:spacing w:line="276" w:lineRule="auto"/>
      </w:pPr>
      <w:r>
        <w:t>Statement with a ______________ missing.</w:t>
      </w:r>
    </w:p>
    <w:p w14:paraId="7B297912" w14:textId="77777777" w:rsidR="002271A5" w:rsidRDefault="002271A5" w:rsidP="002271A5">
      <w:pPr>
        <w:pStyle w:val="NoIndent"/>
        <w:numPr>
          <w:ilvl w:val="0"/>
          <w:numId w:val="18"/>
        </w:numPr>
        <w:spacing w:line="276" w:lineRule="auto"/>
      </w:pPr>
      <w:r>
        <w:t>Statement with a ______________ missing.</w:t>
      </w:r>
    </w:p>
    <w:p w14:paraId="0116971D" w14:textId="77777777" w:rsidR="002271A5" w:rsidRDefault="002271A5" w:rsidP="002271A5">
      <w:pPr>
        <w:pStyle w:val="NoIndent"/>
        <w:numPr>
          <w:ilvl w:val="0"/>
          <w:numId w:val="18"/>
        </w:numPr>
        <w:spacing w:line="276" w:lineRule="auto"/>
      </w:pPr>
      <w:r>
        <w:t>Statement with a ______________ missing.</w:t>
      </w:r>
    </w:p>
    <w:p w14:paraId="5AAFD27B" w14:textId="77777777" w:rsidR="002271A5" w:rsidRDefault="002271A5" w:rsidP="002271A5">
      <w:pPr>
        <w:pStyle w:val="NoIndent"/>
        <w:numPr>
          <w:ilvl w:val="0"/>
          <w:numId w:val="18"/>
        </w:numPr>
        <w:spacing w:line="276" w:lineRule="auto"/>
      </w:pPr>
      <w:r>
        <w:t>Statement with a ______________ missing.</w:t>
      </w:r>
    </w:p>
    <w:p w14:paraId="262A9333" w14:textId="77777777" w:rsidR="002271A5" w:rsidRDefault="002271A5" w:rsidP="002271A5">
      <w:pPr>
        <w:pStyle w:val="NoIndent"/>
        <w:numPr>
          <w:ilvl w:val="0"/>
          <w:numId w:val="18"/>
        </w:numPr>
        <w:spacing w:line="276" w:lineRule="auto"/>
      </w:pPr>
      <w:r>
        <w:t>Statement with a ______________ missing.</w:t>
      </w:r>
    </w:p>
    <w:p w14:paraId="4A5DDAA7" w14:textId="77777777" w:rsidR="002271A5" w:rsidRDefault="002271A5" w:rsidP="002271A5">
      <w:pPr>
        <w:pStyle w:val="NoIndent"/>
        <w:numPr>
          <w:ilvl w:val="0"/>
          <w:numId w:val="18"/>
        </w:numPr>
        <w:spacing w:line="276" w:lineRule="auto"/>
      </w:pPr>
      <w:r>
        <w:t>Statement with a ______________ missing.</w:t>
      </w:r>
    </w:p>
    <w:p w14:paraId="0D9A0B51" w14:textId="77777777" w:rsidR="002271A5" w:rsidRDefault="002271A5" w:rsidP="002271A5">
      <w:pPr>
        <w:pStyle w:val="NoIndent"/>
        <w:numPr>
          <w:ilvl w:val="0"/>
          <w:numId w:val="18"/>
        </w:numPr>
        <w:spacing w:line="276" w:lineRule="auto"/>
      </w:pPr>
      <w:r>
        <w:t>Statement with a ______________ missing.</w:t>
      </w:r>
    </w:p>
    <w:p w14:paraId="36E26B19" w14:textId="240DE61F" w:rsidR="002271A5" w:rsidRDefault="002271A5" w:rsidP="002271A5">
      <w:pPr>
        <w:pStyle w:val="NoIndent"/>
        <w:numPr>
          <w:ilvl w:val="0"/>
          <w:numId w:val="18"/>
        </w:numPr>
        <w:spacing w:line="276" w:lineRule="auto"/>
      </w:pPr>
      <w:r>
        <w:t>Statement with a ______________ missing.</w:t>
      </w:r>
    </w:p>
    <w:p w14:paraId="3CB057C1" w14:textId="0A4C9450" w:rsidR="00E74DFC" w:rsidRDefault="00E74DFC" w:rsidP="002271A5">
      <w:pPr>
        <w:pStyle w:val="Heading2"/>
      </w:pPr>
      <w:r>
        <w:t>Multiple Choice</w:t>
      </w:r>
    </w:p>
    <w:p w14:paraId="63584438" w14:textId="5CFCE223" w:rsidR="00E74DFC" w:rsidRDefault="00E74DFC" w:rsidP="00E74DFC">
      <w:pPr>
        <w:pStyle w:val="NoIndent"/>
        <w:rPr>
          <w:i/>
          <w:iCs/>
        </w:rPr>
      </w:pPr>
      <w:r>
        <w:rPr>
          <w:i/>
          <w:iCs/>
        </w:rPr>
        <w:t>This section is set up for a question with several possible and reasonable answers.</w:t>
      </w:r>
    </w:p>
    <w:p w14:paraId="749DB864" w14:textId="5A66D0DB" w:rsidR="00E74DFC" w:rsidRDefault="00E74DFC" w:rsidP="002271A5">
      <w:pPr>
        <w:pStyle w:val="NoIndent"/>
        <w:numPr>
          <w:ilvl w:val="0"/>
          <w:numId w:val="18"/>
        </w:numPr>
        <w:spacing w:line="276" w:lineRule="auto"/>
      </w:pPr>
      <w:r>
        <w:t>What is the answer to this question?</w:t>
      </w:r>
    </w:p>
    <w:p w14:paraId="564A139C" w14:textId="58BBCB07" w:rsidR="00E74DFC" w:rsidRDefault="00E74DFC" w:rsidP="002271A5">
      <w:pPr>
        <w:pStyle w:val="NoIndent"/>
        <w:numPr>
          <w:ilvl w:val="1"/>
          <w:numId w:val="18"/>
        </w:numPr>
        <w:spacing w:line="276" w:lineRule="auto"/>
      </w:pPr>
      <w:r>
        <w:t>Answer 1</w:t>
      </w:r>
    </w:p>
    <w:p w14:paraId="474C735D" w14:textId="4F532B26" w:rsidR="00E74DFC" w:rsidRDefault="00E74DFC" w:rsidP="002271A5">
      <w:pPr>
        <w:pStyle w:val="NoIndent"/>
        <w:numPr>
          <w:ilvl w:val="1"/>
          <w:numId w:val="18"/>
        </w:numPr>
        <w:spacing w:line="276" w:lineRule="auto"/>
      </w:pPr>
      <w:r>
        <w:t>Answer 2</w:t>
      </w:r>
    </w:p>
    <w:p w14:paraId="78898B57" w14:textId="0364A91A" w:rsidR="00E74DFC" w:rsidRDefault="00E74DFC" w:rsidP="002271A5">
      <w:pPr>
        <w:pStyle w:val="NoIndent"/>
        <w:numPr>
          <w:ilvl w:val="1"/>
          <w:numId w:val="18"/>
        </w:numPr>
        <w:spacing w:line="276" w:lineRule="auto"/>
      </w:pPr>
      <w:r>
        <w:t>Answer 3</w:t>
      </w:r>
    </w:p>
    <w:p w14:paraId="334FD01C" w14:textId="77777777" w:rsidR="00E74DFC" w:rsidRDefault="00E74DFC" w:rsidP="002271A5">
      <w:pPr>
        <w:pStyle w:val="NoIndent"/>
        <w:numPr>
          <w:ilvl w:val="0"/>
          <w:numId w:val="18"/>
        </w:numPr>
        <w:spacing w:line="276" w:lineRule="auto"/>
      </w:pPr>
      <w:r>
        <w:t>What is the answer to this question?</w:t>
      </w:r>
    </w:p>
    <w:p w14:paraId="17EF834A" w14:textId="77777777" w:rsidR="00E74DFC" w:rsidRDefault="00E74DFC" w:rsidP="002271A5">
      <w:pPr>
        <w:pStyle w:val="NoIndent"/>
        <w:numPr>
          <w:ilvl w:val="1"/>
          <w:numId w:val="18"/>
        </w:numPr>
        <w:spacing w:line="276" w:lineRule="auto"/>
      </w:pPr>
      <w:r>
        <w:t>Answer 1</w:t>
      </w:r>
    </w:p>
    <w:p w14:paraId="5A8C5B70" w14:textId="77777777" w:rsidR="00E74DFC" w:rsidRDefault="00E74DFC" w:rsidP="002271A5">
      <w:pPr>
        <w:pStyle w:val="NoIndent"/>
        <w:numPr>
          <w:ilvl w:val="1"/>
          <w:numId w:val="18"/>
        </w:numPr>
        <w:spacing w:line="276" w:lineRule="auto"/>
      </w:pPr>
      <w:r>
        <w:t>Answer 2</w:t>
      </w:r>
    </w:p>
    <w:p w14:paraId="559CC24F" w14:textId="77777777" w:rsidR="00E74DFC" w:rsidRDefault="00E74DFC" w:rsidP="002271A5">
      <w:pPr>
        <w:pStyle w:val="NoIndent"/>
        <w:numPr>
          <w:ilvl w:val="1"/>
          <w:numId w:val="18"/>
        </w:numPr>
        <w:spacing w:line="276" w:lineRule="auto"/>
      </w:pPr>
      <w:r>
        <w:t>Answer 3</w:t>
      </w:r>
    </w:p>
    <w:p w14:paraId="79D73CBE" w14:textId="77777777" w:rsidR="00E74DFC" w:rsidRDefault="00E74DFC" w:rsidP="002271A5">
      <w:pPr>
        <w:pStyle w:val="NoIndent"/>
        <w:numPr>
          <w:ilvl w:val="0"/>
          <w:numId w:val="18"/>
        </w:numPr>
        <w:spacing w:line="276" w:lineRule="auto"/>
      </w:pPr>
      <w:r>
        <w:t>What is the answer to this question?</w:t>
      </w:r>
    </w:p>
    <w:p w14:paraId="51424261" w14:textId="77777777" w:rsidR="00E74DFC" w:rsidRDefault="00E74DFC" w:rsidP="002271A5">
      <w:pPr>
        <w:pStyle w:val="NoIndent"/>
        <w:numPr>
          <w:ilvl w:val="1"/>
          <w:numId w:val="18"/>
        </w:numPr>
        <w:spacing w:line="276" w:lineRule="auto"/>
      </w:pPr>
      <w:r>
        <w:t>Answer 1</w:t>
      </w:r>
    </w:p>
    <w:p w14:paraId="75F958BA" w14:textId="77777777" w:rsidR="00E74DFC" w:rsidRDefault="00E74DFC" w:rsidP="002271A5">
      <w:pPr>
        <w:pStyle w:val="NoIndent"/>
        <w:numPr>
          <w:ilvl w:val="1"/>
          <w:numId w:val="18"/>
        </w:numPr>
        <w:spacing w:line="276" w:lineRule="auto"/>
      </w:pPr>
      <w:r>
        <w:t>Answer 2</w:t>
      </w:r>
    </w:p>
    <w:p w14:paraId="79CDE16F" w14:textId="77777777" w:rsidR="00E74DFC" w:rsidRDefault="00E74DFC" w:rsidP="002271A5">
      <w:pPr>
        <w:pStyle w:val="NoIndent"/>
        <w:numPr>
          <w:ilvl w:val="1"/>
          <w:numId w:val="18"/>
        </w:numPr>
        <w:spacing w:line="276" w:lineRule="auto"/>
      </w:pPr>
      <w:r>
        <w:t>Answer 3</w:t>
      </w:r>
    </w:p>
    <w:p w14:paraId="6A4E67EB" w14:textId="77777777" w:rsidR="00E74DFC" w:rsidRDefault="00E74DFC" w:rsidP="002271A5">
      <w:pPr>
        <w:pStyle w:val="NoIndent"/>
        <w:numPr>
          <w:ilvl w:val="0"/>
          <w:numId w:val="18"/>
        </w:numPr>
        <w:spacing w:line="276" w:lineRule="auto"/>
      </w:pPr>
      <w:r>
        <w:t>What is the answer to this question?</w:t>
      </w:r>
    </w:p>
    <w:p w14:paraId="5CF5814E" w14:textId="77777777" w:rsidR="00E74DFC" w:rsidRDefault="00E74DFC" w:rsidP="002271A5">
      <w:pPr>
        <w:pStyle w:val="NoIndent"/>
        <w:numPr>
          <w:ilvl w:val="1"/>
          <w:numId w:val="18"/>
        </w:numPr>
        <w:spacing w:line="276" w:lineRule="auto"/>
      </w:pPr>
      <w:r>
        <w:t>Answer 1</w:t>
      </w:r>
    </w:p>
    <w:p w14:paraId="516E6C7E" w14:textId="77777777" w:rsidR="00E74DFC" w:rsidRDefault="00E74DFC" w:rsidP="002271A5">
      <w:pPr>
        <w:pStyle w:val="NoIndent"/>
        <w:numPr>
          <w:ilvl w:val="1"/>
          <w:numId w:val="18"/>
        </w:numPr>
        <w:spacing w:line="276" w:lineRule="auto"/>
      </w:pPr>
      <w:r>
        <w:t>Answer 2</w:t>
      </w:r>
    </w:p>
    <w:p w14:paraId="144511D7" w14:textId="77777777" w:rsidR="00E74DFC" w:rsidRDefault="00E74DFC" w:rsidP="002271A5">
      <w:pPr>
        <w:pStyle w:val="NoIndent"/>
        <w:numPr>
          <w:ilvl w:val="1"/>
          <w:numId w:val="18"/>
        </w:numPr>
        <w:spacing w:line="276" w:lineRule="auto"/>
      </w:pPr>
      <w:r>
        <w:t>Answer 3</w:t>
      </w:r>
    </w:p>
    <w:p w14:paraId="7719A979" w14:textId="77777777" w:rsidR="00E74DFC" w:rsidRDefault="00E74DFC" w:rsidP="00E74DFC">
      <w:pPr>
        <w:pStyle w:val="NoIndent"/>
        <w:spacing w:line="276" w:lineRule="auto"/>
      </w:pPr>
    </w:p>
    <w:p w14:paraId="33307800" w14:textId="77777777" w:rsidR="00E74DFC" w:rsidRDefault="00E74DFC" w:rsidP="002271A5">
      <w:pPr>
        <w:pStyle w:val="Heading2"/>
      </w:pPr>
      <w:r>
        <w:lastRenderedPageBreak/>
        <w:t>Multiple Choice</w:t>
      </w:r>
    </w:p>
    <w:p w14:paraId="65785C08" w14:textId="70D9A769" w:rsidR="00E74DFC" w:rsidRDefault="00E74DFC" w:rsidP="00E74DFC">
      <w:pPr>
        <w:pStyle w:val="NoIndent"/>
        <w:rPr>
          <w:i/>
          <w:iCs/>
        </w:rPr>
      </w:pPr>
      <w:r>
        <w:rPr>
          <w:i/>
          <w:iCs/>
        </w:rPr>
        <w:t>This section is set up for incomplete statements with several possible and reasonable answers.</w:t>
      </w:r>
    </w:p>
    <w:p w14:paraId="556F9C69" w14:textId="41B145F5" w:rsidR="00E74DFC" w:rsidRDefault="00E74DFC" w:rsidP="002271A5">
      <w:pPr>
        <w:pStyle w:val="NoIndent"/>
        <w:numPr>
          <w:ilvl w:val="0"/>
          <w:numId w:val="18"/>
        </w:numPr>
        <w:spacing w:line="276" w:lineRule="auto"/>
      </w:pPr>
      <w:r>
        <w:t>The completion of this statement should be…</w:t>
      </w:r>
    </w:p>
    <w:p w14:paraId="35D04B80" w14:textId="77777777" w:rsidR="00E74DFC" w:rsidRDefault="00E74DFC" w:rsidP="002271A5">
      <w:pPr>
        <w:pStyle w:val="NoIndent"/>
        <w:numPr>
          <w:ilvl w:val="1"/>
          <w:numId w:val="18"/>
        </w:numPr>
        <w:spacing w:line="276" w:lineRule="auto"/>
      </w:pPr>
      <w:r>
        <w:t>Answer 1</w:t>
      </w:r>
    </w:p>
    <w:p w14:paraId="12ED41CC" w14:textId="77777777" w:rsidR="00E74DFC" w:rsidRDefault="00E74DFC" w:rsidP="002271A5">
      <w:pPr>
        <w:pStyle w:val="NoIndent"/>
        <w:numPr>
          <w:ilvl w:val="1"/>
          <w:numId w:val="18"/>
        </w:numPr>
        <w:spacing w:line="276" w:lineRule="auto"/>
      </w:pPr>
      <w:r>
        <w:t>Answer 2</w:t>
      </w:r>
    </w:p>
    <w:p w14:paraId="3301EFD9" w14:textId="77777777" w:rsidR="00E74DFC" w:rsidRDefault="00E74DFC" w:rsidP="002271A5">
      <w:pPr>
        <w:pStyle w:val="NoIndent"/>
        <w:numPr>
          <w:ilvl w:val="1"/>
          <w:numId w:val="18"/>
        </w:numPr>
        <w:spacing w:line="276" w:lineRule="auto"/>
      </w:pPr>
      <w:r>
        <w:t>Answer 3</w:t>
      </w:r>
    </w:p>
    <w:p w14:paraId="48E4F3AA" w14:textId="77777777" w:rsidR="00E74DFC" w:rsidRDefault="00E74DFC" w:rsidP="002271A5">
      <w:pPr>
        <w:pStyle w:val="NoIndent"/>
        <w:numPr>
          <w:ilvl w:val="0"/>
          <w:numId w:val="18"/>
        </w:numPr>
        <w:spacing w:line="276" w:lineRule="auto"/>
      </w:pPr>
      <w:r>
        <w:t>The completion of this statement should be…</w:t>
      </w:r>
    </w:p>
    <w:p w14:paraId="0131694C" w14:textId="77777777" w:rsidR="00E74DFC" w:rsidRDefault="00E74DFC" w:rsidP="002271A5">
      <w:pPr>
        <w:pStyle w:val="NoIndent"/>
        <w:numPr>
          <w:ilvl w:val="1"/>
          <w:numId w:val="18"/>
        </w:numPr>
        <w:spacing w:line="276" w:lineRule="auto"/>
      </w:pPr>
      <w:r>
        <w:t>Answer 1</w:t>
      </w:r>
    </w:p>
    <w:p w14:paraId="5FA14C6B" w14:textId="77777777" w:rsidR="00E74DFC" w:rsidRDefault="00E74DFC" w:rsidP="002271A5">
      <w:pPr>
        <w:pStyle w:val="NoIndent"/>
        <w:numPr>
          <w:ilvl w:val="1"/>
          <w:numId w:val="18"/>
        </w:numPr>
        <w:spacing w:line="276" w:lineRule="auto"/>
      </w:pPr>
      <w:r>
        <w:t>Answer 2</w:t>
      </w:r>
    </w:p>
    <w:p w14:paraId="49FD8D79" w14:textId="77777777" w:rsidR="00E74DFC" w:rsidRDefault="00E74DFC" w:rsidP="002271A5">
      <w:pPr>
        <w:pStyle w:val="NoIndent"/>
        <w:numPr>
          <w:ilvl w:val="1"/>
          <w:numId w:val="18"/>
        </w:numPr>
        <w:spacing w:line="276" w:lineRule="auto"/>
      </w:pPr>
      <w:r>
        <w:t>Answer 3</w:t>
      </w:r>
    </w:p>
    <w:p w14:paraId="126493EE" w14:textId="77777777" w:rsidR="00E74DFC" w:rsidRDefault="00E74DFC" w:rsidP="002271A5">
      <w:pPr>
        <w:pStyle w:val="NoIndent"/>
        <w:numPr>
          <w:ilvl w:val="0"/>
          <w:numId w:val="18"/>
        </w:numPr>
        <w:spacing w:line="276" w:lineRule="auto"/>
      </w:pPr>
      <w:r>
        <w:t>The completion of this statement should be…</w:t>
      </w:r>
    </w:p>
    <w:p w14:paraId="0A1AB073" w14:textId="77777777" w:rsidR="00E74DFC" w:rsidRDefault="00E74DFC" w:rsidP="002271A5">
      <w:pPr>
        <w:pStyle w:val="NoIndent"/>
        <w:numPr>
          <w:ilvl w:val="1"/>
          <w:numId w:val="18"/>
        </w:numPr>
        <w:spacing w:line="276" w:lineRule="auto"/>
      </w:pPr>
      <w:r>
        <w:t>Answer 1</w:t>
      </w:r>
    </w:p>
    <w:p w14:paraId="3CEFE65F" w14:textId="77777777" w:rsidR="00E74DFC" w:rsidRDefault="00E74DFC" w:rsidP="002271A5">
      <w:pPr>
        <w:pStyle w:val="NoIndent"/>
        <w:numPr>
          <w:ilvl w:val="1"/>
          <w:numId w:val="18"/>
        </w:numPr>
        <w:spacing w:line="276" w:lineRule="auto"/>
      </w:pPr>
      <w:r>
        <w:t>Answer 2</w:t>
      </w:r>
    </w:p>
    <w:p w14:paraId="5A65A5FF" w14:textId="77777777" w:rsidR="00E74DFC" w:rsidRDefault="00E74DFC" w:rsidP="002271A5">
      <w:pPr>
        <w:pStyle w:val="NoIndent"/>
        <w:numPr>
          <w:ilvl w:val="1"/>
          <w:numId w:val="18"/>
        </w:numPr>
        <w:spacing w:line="276" w:lineRule="auto"/>
      </w:pPr>
      <w:r>
        <w:t>Answer 3</w:t>
      </w:r>
    </w:p>
    <w:p w14:paraId="378BDCC4" w14:textId="77777777" w:rsidR="00E74DFC" w:rsidRDefault="00E74DFC" w:rsidP="002271A5">
      <w:pPr>
        <w:pStyle w:val="NoIndent"/>
        <w:numPr>
          <w:ilvl w:val="0"/>
          <w:numId w:val="18"/>
        </w:numPr>
        <w:spacing w:line="276" w:lineRule="auto"/>
      </w:pPr>
      <w:r>
        <w:t>The completion of this statement should be…</w:t>
      </w:r>
    </w:p>
    <w:p w14:paraId="352C2322" w14:textId="77777777" w:rsidR="00E74DFC" w:rsidRDefault="00E74DFC" w:rsidP="002271A5">
      <w:pPr>
        <w:pStyle w:val="NoIndent"/>
        <w:numPr>
          <w:ilvl w:val="1"/>
          <w:numId w:val="18"/>
        </w:numPr>
        <w:spacing w:line="276" w:lineRule="auto"/>
      </w:pPr>
      <w:r>
        <w:t>Answer 1</w:t>
      </w:r>
    </w:p>
    <w:p w14:paraId="794CA5D1" w14:textId="77777777" w:rsidR="00E74DFC" w:rsidRDefault="00E74DFC" w:rsidP="002271A5">
      <w:pPr>
        <w:pStyle w:val="NoIndent"/>
        <w:numPr>
          <w:ilvl w:val="1"/>
          <w:numId w:val="18"/>
        </w:numPr>
        <w:spacing w:line="276" w:lineRule="auto"/>
      </w:pPr>
      <w:r>
        <w:t>Answer 2</w:t>
      </w:r>
    </w:p>
    <w:p w14:paraId="0C82344C" w14:textId="77777777" w:rsidR="00E74DFC" w:rsidRDefault="00E74DFC" w:rsidP="002271A5">
      <w:pPr>
        <w:pStyle w:val="NoIndent"/>
        <w:numPr>
          <w:ilvl w:val="1"/>
          <w:numId w:val="18"/>
        </w:numPr>
        <w:spacing w:line="276" w:lineRule="auto"/>
      </w:pPr>
      <w:r>
        <w:t>Answer 3</w:t>
      </w:r>
    </w:p>
    <w:p w14:paraId="0BA113BD" w14:textId="77777777" w:rsidR="00E74DFC" w:rsidRDefault="00E74DFC" w:rsidP="002271A5">
      <w:pPr>
        <w:pStyle w:val="NoIndent"/>
        <w:numPr>
          <w:ilvl w:val="0"/>
          <w:numId w:val="18"/>
        </w:numPr>
        <w:spacing w:line="276" w:lineRule="auto"/>
      </w:pPr>
      <w:r>
        <w:t>The completion of this statement should be…</w:t>
      </w:r>
    </w:p>
    <w:p w14:paraId="43D6984E" w14:textId="77777777" w:rsidR="00E74DFC" w:rsidRDefault="00E74DFC" w:rsidP="002271A5">
      <w:pPr>
        <w:pStyle w:val="NoIndent"/>
        <w:numPr>
          <w:ilvl w:val="1"/>
          <w:numId w:val="18"/>
        </w:numPr>
        <w:spacing w:line="276" w:lineRule="auto"/>
      </w:pPr>
      <w:r>
        <w:t>Answer 1</w:t>
      </w:r>
    </w:p>
    <w:p w14:paraId="1A9DB4FD" w14:textId="77777777" w:rsidR="00E74DFC" w:rsidRDefault="00E74DFC" w:rsidP="002271A5">
      <w:pPr>
        <w:pStyle w:val="NoIndent"/>
        <w:numPr>
          <w:ilvl w:val="1"/>
          <w:numId w:val="18"/>
        </w:numPr>
        <w:spacing w:line="276" w:lineRule="auto"/>
      </w:pPr>
      <w:r>
        <w:t>Answer 2</w:t>
      </w:r>
    </w:p>
    <w:p w14:paraId="2F3520C8" w14:textId="77777777" w:rsidR="00E74DFC" w:rsidRDefault="00E74DFC" w:rsidP="002271A5">
      <w:pPr>
        <w:pStyle w:val="NoIndent"/>
        <w:numPr>
          <w:ilvl w:val="1"/>
          <w:numId w:val="18"/>
        </w:numPr>
        <w:spacing w:line="276" w:lineRule="auto"/>
      </w:pPr>
      <w:r>
        <w:t>Answer 3</w:t>
      </w:r>
    </w:p>
    <w:p w14:paraId="36AE7CA3" w14:textId="77777777" w:rsidR="00E74DFC" w:rsidRPr="00E74DFC" w:rsidRDefault="00E74DFC" w:rsidP="00E74DFC">
      <w:pPr>
        <w:pStyle w:val="NoIndent"/>
        <w:spacing w:line="276" w:lineRule="auto"/>
      </w:pPr>
    </w:p>
    <w:p w14:paraId="753C847A" w14:textId="7544D175" w:rsidR="00090707" w:rsidRDefault="00F66829" w:rsidP="002271A5">
      <w:pPr>
        <w:pStyle w:val="Heading2"/>
      </w:pPr>
      <w:r>
        <w:t>Listings</w:t>
      </w:r>
    </w:p>
    <w:p w14:paraId="4B772CF0" w14:textId="4B92B183" w:rsidR="00F66829" w:rsidRDefault="00F66829" w:rsidP="00F66829">
      <w:pPr>
        <w:pStyle w:val="NoIndent"/>
      </w:pPr>
      <w:r>
        <w:rPr>
          <w:i/>
          <w:iCs/>
        </w:rPr>
        <w:t>Listings should be kept to a minimum</w:t>
      </w:r>
      <w:r w:rsidR="006A2FDB">
        <w:rPr>
          <w:i/>
          <w:iCs/>
        </w:rPr>
        <w:t>, the listings should not be extensive (3-5 items maximum), and used only for key information.</w:t>
      </w:r>
    </w:p>
    <w:p w14:paraId="79B8591F" w14:textId="3246130F" w:rsidR="006A2FDB" w:rsidRDefault="00BE4DC9" w:rsidP="00F66829">
      <w:pPr>
        <w:pStyle w:val="NoIndent"/>
      </w:pPr>
      <w:r>
        <w:t>Please list…</w:t>
      </w:r>
    </w:p>
    <w:p w14:paraId="0D6BCE9C" w14:textId="719E3268" w:rsidR="00BE4DC9" w:rsidRDefault="00BE4DC9" w:rsidP="00BE4DC9">
      <w:pPr>
        <w:pStyle w:val="NoIndent"/>
        <w:numPr>
          <w:ilvl w:val="0"/>
          <w:numId w:val="18"/>
        </w:numPr>
        <w:spacing w:line="276" w:lineRule="auto"/>
      </w:pPr>
      <w:r>
        <w:t xml:space="preserve"> </w:t>
      </w:r>
    </w:p>
    <w:p w14:paraId="015BF217" w14:textId="3F63105B" w:rsidR="00BE4DC9" w:rsidRDefault="00BE4DC9" w:rsidP="00BE4DC9">
      <w:pPr>
        <w:pStyle w:val="NoIndent"/>
        <w:numPr>
          <w:ilvl w:val="0"/>
          <w:numId w:val="18"/>
        </w:numPr>
        <w:spacing w:line="276" w:lineRule="auto"/>
      </w:pPr>
      <w:r>
        <w:t xml:space="preserve"> </w:t>
      </w:r>
    </w:p>
    <w:p w14:paraId="3A242CD0" w14:textId="18D7F065" w:rsidR="00BE4DC9" w:rsidRPr="006A2FDB" w:rsidRDefault="00BE4DC9" w:rsidP="00BE4DC9">
      <w:pPr>
        <w:pStyle w:val="NoIndent"/>
        <w:numPr>
          <w:ilvl w:val="0"/>
          <w:numId w:val="18"/>
        </w:numPr>
        <w:spacing w:line="276" w:lineRule="auto"/>
      </w:pPr>
      <w:r>
        <w:t xml:space="preserve"> </w:t>
      </w:r>
    </w:p>
    <w:p w14:paraId="07955F96" w14:textId="77777777" w:rsidR="009767A6" w:rsidRDefault="009767A6">
      <w:pPr>
        <w:spacing w:after="200" w:line="276" w:lineRule="auto"/>
        <w:ind w:firstLine="0"/>
        <w:jc w:val="left"/>
        <w:rPr>
          <w:rFonts w:eastAsiaTheme="majorEastAsia" w:cstheme="majorBidi"/>
          <w:b/>
          <w:bCs/>
          <w:sz w:val="26"/>
          <w:szCs w:val="26"/>
        </w:rPr>
      </w:pPr>
      <w:r>
        <w:br w:type="page"/>
      </w:r>
    </w:p>
    <w:p w14:paraId="52E9B864" w14:textId="19986CDF" w:rsidR="00E74DFC" w:rsidRDefault="002271A5" w:rsidP="002271A5">
      <w:pPr>
        <w:pStyle w:val="Heading2"/>
      </w:pPr>
      <w:r>
        <w:lastRenderedPageBreak/>
        <w:t>Essay Question</w:t>
      </w:r>
    </w:p>
    <w:p w14:paraId="1C2194C4" w14:textId="51A90B9D" w:rsidR="00553DC9" w:rsidRPr="00553DC9" w:rsidRDefault="00553DC9" w:rsidP="00553DC9">
      <w:pPr>
        <w:pStyle w:val="NoIndent"/>
        <w:rPr>
          <w:i/>
          <w:iCs/>
        </w:rPr>
      </w:pPr>
      <w:r>
        <w:rPr>
          <w:i/>
          <w:iCs/>
        </w:rPr>
        <w:t>Use only 1 essay question per test, or 2 for exams.</w:t>
      </w:r>
    </w:p>
    <w:p w14:paraId="3B070ACA" w14:textId="0F475E2E" w:rsidR="002271A5" w:rsidRDefault="002271A5" w:rsidP="00E74DFC">
      <w:pPr>
        <w:pStyle w:val="NoIndent"/>
      </w:pPr>
      <w:r w:rsidRPr="002271A5">
        <w:rPr>
          <w:b/>
          <w:bCs/>
        </w:rPr>
        <w:t>Note on essay questions</w:t>
      </w:r>
      <w:r>
        <w:t>: the essay must not be ambiguous</w:t>
      </w:r>
      <w:r w:rsidR="00EA69B9">
        <w:t>,</w:t>
      </w:r>
      <w:r>
        <w:t xml:space="preserve"> should </w:t>
      </w:r>
      <w:r w:rsidR="00EA69B9">
        <w:t>request</w:t>
      </w:r>
      <w:r>
        <w:t xml:space="preserve"> specific information</w:t>
      </w:r>
      <w:r w:rsidR="0090406A">
        <w:t>,</w:t>
      </w:r>
      <w:r>
        <w:t xml:space="preserve"> and</w:t>
      </w:r>
      <w:r w:rsidR="009767A6">
        <w:t xml:space="preserve"> should</w:t>
      </w:r>
      <w:r>
        <w:t xml:space="preserve"> </w:t>
      </w:r>
      <w:r w:rsidR="00EA69B9">
        <w:t>require</w:t>
      </w:r>
      <w:r>
        <w:t xml:space="preserve"> a specific conclusion for students to make.</w:t>
      </w:r>
    </w:p>
    <w:p w14:paraId="3DC541F7" w14:textId="686AB80E" w:rsidR="002271A5" w:rsidRPr="002271A5" w:rsidRDefault="002271A5" w:rsidP="00E74DFC">
      <w:pPr>
        <w:pStyle w:val="NoIndent"/>
        <w:rPr>
          <w:i/>
          <w:iCs/>
        </w:rPr>
      </w:pPr>
      <w:r w:rsidRPr="002271A5">
        <w:rPr>
          <w:b/>
          <w:bCs/>
        </w:rPr>
        <w:t>Bad</w:t>
      </w:r>
      <w:r>
        <w:t xml:space="preserve">: </w:t>
      </w:r>
      <w:r w:rsidRPr="002271A5">
        <w:rPr>
          <w:i/>
          <w:iCs/>
        </w:rPr>
        <w:t>What did Martin Luther believe about salvation?</w:t>
      </w:r>
    </w:p>
    <w:p w14:paraId="376E7DC7" w14:textId="04FF166F" w:rsidR="002271A5" w:rsidRPr="002271A5" w:rsidRDefault="002271A5" w:rsidP="00E74DFC">
      <w:pPr>
        <w:pStyle w:val="NoIndent"/>
      </w:pPr>
      <w:r w:rsidRPr="002271A5">
        <w:rPr>
          <w:b/>
          <w:bCs/>
        </w:rPr>
        <w:t>Better</w:t>
      </w:r>
      <w:r>
        <w:t xml:space="preserve">: </w:t>
      </w:r>
      <w:r w:rsidRPr="002271A5">
        <w:rPr>
          <w:i/>
          <w:iCs/>
        </w:rPr>
        <w:t xml:space="preserve">How did Martin Luther relate baptism </w:t>
      </w:r>
      <w:r w:rsidR="00EA69B9">
        <w:rPr>
          <w:i/>
          <w:iCs/>
        </w:rPr>
        <w:t>to</w:t>
      </w:r>
      <w:r w:rsidRPr="002271A5">
        <w:rPr>
          <w:i/>
          <w:iCs/>
        </w:rPr>
        <w:t xml:space="preserve"> salvation in his Small Catechism? Do you agree or disagree? Why? Give at least 2 scriptures to support your answer.</w:t>
      </w:r>
    </w:p>
    <w:p w14:paraId="683CE5C4" w14:textId="77777777" w:rsidR="00E74DFC" w:rsidRPr="00E74DFC" w:rsidRDefault="00E74DFC" w:rsidP="00E74DFC">
      <w:pPr>
        <w:pStyle w:val="NoIndent"/>
      </w:pPr>
    </w:p>
    <w:sectPr w:rsidR="00E74DFC" w:rsidRPr="00E74DFC" w:rsidSect="00870B86">
      <w:headerReference w:type="default" r:id="rId9"/>
      <w:footerReference w:type="default" r:id="rId10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6C276" w14:textId="77777777" w:rsidR="00721645" w:rsidRDefault="00721645" w:rsidP="00E62A54">
      <w:pPr>
        <w:spacing w:line="240" w:lineRule="auto"/>
      </w:pPr>
      <w:r>
        <w:separator/>
      </w:r>
    </w:p>
  </w:endnote>
  <w:endnote w:type="continuationSeparator" w:id="0">
    <w:p w14:paraId="3AFFA50D" w14:textId="77777777" w:rsidR="00721645" w:rsidRDefault="00721645" w:rsidP="00E62A54">
      <w:pPr>
        <w:spacing w:line="240" w:lineRule="auto"/>
      </w:pPr>
      <w:r>
        <w:continuationSeparator/>
      </w:r>
    </w:p>
  </w:endnote>
  <w:endnote w:type="continuationNotice" w:id="1">
    <w:p w14:paraId="490F949E" w14:textId="77777777" w:rsidR="00721645" w:rsidRDefault="0072164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l Bayan Plain">
    <w:altName w:val="AL BAYAN PLAIN"/>
    <w:panose1 w:val="00000000000000000000"/>
    <w:charset w:val="B2"/>
    <w:family w:val="auto"/>
    <w:pitch w:val="variable"/>
    <w:sig w:usb0="00002001" w:usb1="0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56567" w14:textId="77777777" w:rsidR="00E62A54" w:rsidRPr="00815539" w:rsidRDefault="00A81379" w:rsidP="00815539">
    <w:pPr>
      <w:pStyle w:val="Footer"/>
      <w:jc w:val="center"/>
      <w:rPr>
        <w:rFonts w:ascii="Avenir Book" w:hAnsi="Avenir Book"/>
        <w:i/>
        <w:sz w:val="21"/>
        <w:szCs w:val="21"/>
      </w:rPr>
    </w:pPr>
    <w:r w:rsidRPr="00815539">
      <w:rPr>
        <w:rFonts w:ascii="Avenir Book" w:hAnsi="Avenir Book"/>
        <w:i/>
        <w:iCs/>
        <w:sz w:val="21"/>
        <w:szCs w:val="21"/>
      </w:rPr>
      <w:t xml:space="preserve">2200 W. Loop 281 </w:t>
    </w:r>
    <w:r w:rsidR="00D06946" w:rsidRPr="00815539">
      <w:rPr>
        <w:rFonts w:ascii="Avenir Book" w:hAnsi="Avenir Book"/>
        <w:i/>
        <w:iCs/>
        <w:sz w:val="21"/>
        <w:szCs w:val="21"/>
      </w:rPr>
      <w:t>·</w:t>
    </w:r>
    <w:r w:rsidRPr="00815539">
      <w:rPr>
        <w:rFonts w:ascii="Avenir Book" w:hAnsi="Avenir Book"/>
        <w:i/>
        <w:iCs/>
        <w:sz w:val="21"/>
        <w:szCs w:val="21"/>
      </w:rPr>
      <w:t xml:space="preserve"> Longview</w:t>
    </w:r>
    <w:r w:rsidR="00D06946" w:rsidRPr="00815539">
      <w:rPr>
        <w:rFonts w:ascii="Avenir Book" w:hAnsi="Avenir Book"/>
        <w:i/>
        <w:iCs/>
        <w:sz w:val="21"/>
        <w:szCs w:val="21"/>
      </w:rPr>
      <w:t>,</w:t>
    </w:r>
    <w:r w:rsidRPr="00815539">
      <w:rPr>
        <w:rFonts w:ascii="Avenir Book" w:hAnsi="Avenir Book"/>
        <w:i/>
        <w:iCs/>
        <w:sz w:val="21"/>
        <w:szCs w:val="21"/>
      </w:rPr>
      <w:t xml:space="preserve"> TX</w:t>
    </w:r>
    <w:r w:rsidR="00D06946" w:rsidRPr="00815539">
      <w:rPr>
        <w:rFonts w:ascii="Avenir Book" w:hAnsi="Avenir Book"/>
        <w:i/>
        <w:iCs/>
        <w:sz w:val="21"/>
        <w:szCs w:val="21"/>
      </w:rPr>
      <w:t xml:space="preserve"> ·</w:t>
    </w:r>
    <w:r w:rsidRPr="00815539">
      <w:rPr>
        <w:rFonts w:ascii="Avenir Book" w:hAnsi="Avenir Book"/>
        <w:i/>
        <w:iCs/>
        <w:sz w:val="21"/>
        <w:szCs w:val="21"/>
      </w:rPr>
      <w:t xml:space="preserve"> 75604</w:t>
    </w:r>
    <w:r w:rsidR="00A10DE2" w:rsidRPr="00815539">
      <w:rPr>
        <w:rFonts w:ascii="Avenir Book" w:hAnsi="Avenir Book"/>
        <w:i/>
        <w:iCs/>
        <w:sz w:val="21"/>
        <w:szCs w:val="21"/>
      </w:rPr>
      <w:t xml:space="preserve"> · (903)759-0940 · seminary.tibs@gmail.com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EF567" w14:textId="77777777" w:rsidR="002271A5" w:rsidRPr="00815539" w:rsidRDefault="002271A5" w:rsidP="00815539">
    <w:pPr>
      <w:pStyle w:val="Footer"/>
      <w:jc w:val="center"/>
      <w:rPr>
        <w:rFonts w:ascii="Avenir Book" w:hAnsi="Avenir Book"/>
        <w:i/>
        <w:sz w:val="21"/>
        <w:szCs w:val="21"/>
      </w:rPr>
    </w:pPr>
    <w:r w:rsidRPr="00815539">
      <w:rPr>
        <w:rFonts w:ascii="Avenir Book" w:hAnsi="Avenir Book"/>
        <w:i/>
        <w:iCs/>
        <w:sz w:val="21"/>
        <w:szCs w:val="21"/>
      </w:rPr>
      <w:t>2200 W. Loop 281 · Longview, TX · 75604 · (903)759-0940 · seminary.tibs@gmail.com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99FA7" w14:textId="77777777" w:rsidR="00721645" w:rsidRDefault="00721645" w:rsidP="00E62A54">
      <w:pPr>
        <w:spacing w:line="240" w:lineRule="auto"/>
      </w:pPr>
      <w:r>
        <w:separator/>
      </w:r>
    </w:p>
  </w:footnote>
  <w:footnote w:type="continuationSeparator" w:id="0">
    <w:p w14:paraId="79369FD4" w14:textId="77777777" w:rsidR="00721645" w:rsidRDefault="00721645" w:rsidP="00E62A54">
      <w:pPr>
        <w:spacing w:line="240" w:lineRule="auto"/>
      </w:pPr>
      <w:r>
        <w:continuationSeparator/>
      </w:r>
    </w:p>
  </w:footnote>
  <w:footnote w:type="continuationNotice" w:id="1">
    <w:p w14:paraId="40F6516B" w14:textId="77777777" w:rsidR="00721645" w:rsidRDefault="0072164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E4452" w14:textId="77777777" w:rsidR="00E62A54" w:rsidRPr="00870B86" w:rsidRDefault="00617F63" w:rsidP="00815539">
    <w:pPr>
      <w:pStyle w:val="Header"/>
      <w:jc w:val="center"/>
      <w:rPr>
        <w:rFonts w:ascii="Avenir Book" w:hAnsi="Avenir Book" w:cs="Al Bayan Plain"/>
        <w:sz w:val="36"/>
        <w:szCs w:val="36"/>
      </w:rPr>
    </w:pPr>
    <w:r w:rsidRPr="00870B86">
      <w:rPr>
        <w:rFonts w:ascii="Avenir Book" w:hAnsi="Avenir Book" w:cs="Al Bayan Plain"/>
        <w:sz w:val="36"/>
        <w:szCs w:val="36"/>
      </w:rPr>
      <w:t>Texas Independent Baptist Seminary &amp; Schools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D5971" w14:textId="77777777" w:rsidR="002271A5" w:rsidRPr="00870B86" w:rsidRDefault="002271A5" w:rsidP="00815539">
    <w:pPr>
      <w:pStyle w:val="Header"/>
      <w:jc w:val="center"/>
      <w:rPr>
        <w:rFonts w:ascii="Avenir Book" w:hAnsi="Avenir Book" w:cs="Al Bayan Plain"/>
        <w:sz w:val="36"/>
        <w:szCs w:val="36"/>
      </w:rPr>
    </w:pPr>
    <w:r w:rsidRPr="00870B86">
      <w:rPr>
        <w:rFonts w:ascii="Avenir Book" w:hAnsi="Avenir Book" w:cs="Al Bayan Plain"/>
        <w:sz w:val="36"/>
        <w:szCs w:val="36"/>
      </w:rPr>
      <w:t>Texas Independent Baptist Seminary &amp; Schools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220A0"/>
    <w:multiLevelType w:val="hybridMultilevel"/>
    <w:tmpl w:val="BD68C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725EE"/>
    <w:multiLevelType w:val="hybridMultilevel"/>
    <w:tmpl w:val="BA12C9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F2F20"/>
    <w:multiLevelType w:val="hybridMultilevel"/>
    <w:tmpl w:val="148EFC28"/>
    <w:lvl w:ilvl="0" w:tplc="6B64343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A74F3"/>
    <w:multiLevelType w:val="hybridMultilevel"/>
    <w:tmpl w:val="A126C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A1EAF"/>
    <w:multiLevelType w:val="hybridMultilevel"/>
    <w:tmpl w:val="D1E035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EF40E6"/>
    <w:multiLevelType w:val="hybridMultilevel"/>
    <w:tmpl w:val="EB5EF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8442A"/>
    <w:multiLevelType w:val="hybridMultilevel"/>
    <w:tmpl w:val="BA12C9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16D04"/>
    <w:multiLevelType w:val="hybridMultilevel"/>
    <w:tmpl w:val="744E4BBC"/>
    <w:lvl w:ilvl="0" w:tplc="0BBEDB18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4D41B8"/>
    <w:multiLevelType w:val="hybridMultilevel"/>
    <w:tmpl w:val="F1666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49360F"/>
    <w:multiLevelType w:val="hybridMultilevel"/>
    <w:tmpl w:val="CDC24B86"/>
    <w:lvl w:ilvl="0" w:tplc="D008394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DA1D2E"/>
    <w:multiLevelType w:val="hybridMultilevel"/>
    <w:tmpl w:val="547A5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3053B0"/>
    <w:multiLevelType w:val="hybridMultilevel"/>
    <w:tmpl w:val="7E1C6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543787"/>
    <w:multiLevelType w:val="hybridMultilevel"/>
    <w:tmpl w:val="BA12C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C45C88"/>
    <w:multiLevelType w:val="hybridMultilevel"/>
    <w:tmpl w:val="8200BAE8"/>
    <w:lvl w:ilvl="0" w:tplc="6B64343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BE0A28"/>
    <w:multiLevelType w:val="hybridMultilevel"/>
    <w:tmpl w:val="8200BAE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4B3A74"/>
    <w:multiLevelType w:val="hybridMultilevel"/>
    <w:tmpl w:val="F16C836E"/>
    <w:lvl w:ilvl="0" w:tplc="385462D2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EA16C2B"/>
    <w:multiLevelType w:val="hybridMultilevel"/>
    <w:tmpl w:val="C4BE6160"/>
    <w:lvl w:ilvl="0" w:tplc="83248F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8C4D75"/>
    <w:multiLevelType w:val="hybridMultilevel"/>
    <w:tmpl w:val="75825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6E57C7"/>
    <w:multiLevelType w:val="hybridMultilevel"/>
    <w:tmpl w:val="6BDEB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C60AB9"/>
    <w:multiLevelType w:val="hybridMultilevel"/>
    <w:tmpl w:val="15943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6941589">
    <w:abstractNumId w:val="4"/>
  </w:num>
  <w:num w:numId="2" w16cid:durableId="683480543">
    <w:abstractNumId w:val="19"/>
  </w:num>
  <w:num w:numId="3" w16cid:durableId="1163934824">
    <w:abstractNumId w:val="16"/>
  </w:num>
  <w:num w:numId="4" w16cid:durableId="891503529">
    <w:abstractNumId w:val="3"/>
  </w:num>
  <w:num w:numId="5" w16cid:durableId="1584298041">
    <w:abstractNumId w:val="5"/>
  </w:num>
  <w:num w:numId="6" w16cid:durableId="2070763345">
    <w:abstractNumId w:val="18"/>
  </w:num>
  <w:num w:numId="7" w16cid:durableId="1948537916">
    <w:abstractNumId w:val="7"/>
  </w:num>
  <w:num w:numId="8" w16cid:durableId="1323462636">
    <w:abstractNumId w:val="15"/>
  </w:num>
  <w:num w:numId="9" w16cid:durableId="1988626457">
    <w:abstractNumId w:val="10"/>
  </w:num>
  <w:num w:numId="10" w16cid:durableId="1748527302">
    <w:abstractNumId w:val="11"/>
  </w:num>
  <w:num w:numId="11" w16cid:durableId="1098139238">
    <w:abstractNumId w:val="17"/>
  </w:num>
  <w:num w:numId="12" w16cid:durableId="1166365442">
    <w:abstractNumId w:val="8"/>
  </w:num>
  <w:num w:numId="13" w16cid:durableId="1211529420">
    <w:abstractNumId w:val="0"/>
  </w:num>
  <w:num w:numId="14" w16cid:durableId="1831091236">
    <w:abstractNumId w:val="20"/>
  </w:num>
  <w:num w:numId="15" w16cid:durableId="1171290095">
    <w:abstractNumId w:val="9"/>
  </w:num>
  <w:num w:numId="16" w16cid:durableId="1391005066">
    <w:abstractNumId w:val="15"/>
  </w:num>
  <w:num w:numId="17" w16cid:durableId="991720484">
    <w:abstractNumId w:val="15"/>
  </w:num>
  <w:num w:numId="18" w16cid:durableId="394203816">
    <w:abstractNumId w:val="12"/>
  </w:num>
  <w:num w:numId="19" w16cid:durableId="568728033">
    <w:abstractNumId w:val="13"/>
  </w:num>
  <w:num w:numId="20" w16cid:durableId="1475485975">
    <w:abstractNumId w:val="14"/>
  </w:num>
  <w:num w:numId="21" w16cid:durableId="190193785">
    <w:abstractNumId w:val="2"/>
  </w:num>
  <w:num w:numId="22" w16cid:durableId="1321737198">
    <w:abstractNumId w:val="6"/>
  </w:num>
  <w:num w:numId="23" w16cid:durableId="1721634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A8D"/>
    <w:rsid w:val="000004C0"/>
    <w:rsid w:val="00002257"/>
    <w:rsid w:val="00002A27"/>
    <w:rsid w:val="000032A2"/>
    <w:rsid w:val="00004E6B"/>
    <w:rsid w:val="000161E3"/>
    <w:rsid w:val="00031A87"/>
    <w:rsid w:val="00043108"/>
    <w:rsid w:val="00057447"/>
    <w:rsid w:val="000655D8"/>
    <w:rsid w:val="00082331"/>
    <w:rsid w:val="00090707"/>
    <w:rsid w:val="00090B12"/>
    <w:rsid w:val="000A3C53"/>
    <w:rsid w:val="000A5075"/>
    <w:rsid w:val="000B6671"/>
    <w:rsid w:val="000C51ED"/>
    <w:rsid w:val="000E3AE0"/>
    <w:rsid w:val="000F4144"/>
    <w:rsid w:val="000F6EB3"/>
    <w:rsid w:val="00121372"/>
    <w:rsid w:val="001218C2"/>
    <w:rsid w:val="0013230D"/>
    <w:rsid w:val="0013737A"/>
    <w:rsid w:val="001537D7"/>
    <w:rsid w:val="00154C65"/>
    <w:rsid w:val="00156383"/>
    <w:rsid w:val="00157003"/>
    <w:rsid w:val="0016351D"/>
    <w:rsid w:val="00163940"/>
    <w:rsid w:val="001654ED"/>
    <w:rsid w:val="001664D2"/>
    <w:rsid w:val="0017443B"/>
    <w:rsid w:val="00194D33"/>
    <w:rsid w:val="001A5460"/>
    <w:rsid w:val="001A5789"/>
    <w:rsid w:val="001A63E1"/>
    <w:rsid w:val="001E3964"/>
    <w:rsid w:val="001E6916"/>
    <w:rsid w:val="001F0F6A"/>
    <w:rsid w:val="002160DA"/>
    <w:rsid w:val="002271A5"/>
    <w:rsid w:val="00232AFD"/>
    <w:rsid w:val="002433BE"/>
    <w:rsid w:val="002509AA"/>
    <w:rsid w:val="0025209B"/>
    <w:rsid w:val="00281CEC"/>
    <w:rsid w:val="00287079"/>
    <w:rsid w:val="002906CF"/>
    <w:rsid w:val="002929B4"/>
    <w:rsid w:val="00296057"/>
    <w:rsid w:val="002A3396"/>
    <w:rsid w:val="002A6009"/>
    <w:rsid w:val="002C7475"/>
    <w:rsid w:val="002D7409"/>
    <w:rsid w:val="002E2B6C"/>
    <w:rsid w:val="00306A47"/>
    <w:rsid w:val="00307135"/>
    <w:rsid w:val="00310ADD"/>
    <w:rsid w:val="0032317C"/>
    <w:rsid w:val="0033641C"/>
    <w:rsid w:val="00337C54"/>
    <w:rsid w:val="003512E2"/>
    <w:rsid w:val="0035161A"/>
    <w:rsid w:val="00352F0F"/>
    <w:rsid w:val="003535B3"/>
    <w:rsid w:val="00363165"/>
    <w:rsid w:val="00366FD4"/>
    <w:rsid w:val="00374FB8"/>
    <w:rsid w:val="00394AAA"/>
    <w:rsid w:val="00396455"/>
    <w:rsid w:val="003A58BD"/>
    <w:rsid w:val="003A6ADA"/>
    <w:rsid w:val="003B372C"/>
    <w:rsid w:val="003C20B1"/>
    <w:rsid w:val="003D7CCF"/>
    <w:rsid w:val="003E272E"/>
    <w:rsid w:val="003E3DC9"/>
    <w:rsid w:val="003E4797"/>
    <w:rsid w:val="003E5379"/>
    <w:rsid w:val="003F40DC"/>
    <w:rsid w:val="003F62B9"/>
    <w:rsid w:val="004055B0"/>
    <w:rsid w:val="004074F9"/>
    <w:rsid w:val="004273E1"/>
    <w:rsid w:val="0044353A"/>
    <w:rsid w:val="00444908"/>
    <w:rsid w:val="00444F88"/>
    <w:rsid w:val="00452C59"/>
    <w:rsid w:val="004679E9"/>
    <w:rsid w:val="004711DF"/>
    <w:rsid w:val="00475B84"/>
    <w:rsid w:val="00481E91"/>
    <w:rsid w:val="00486C74"/>
    <w:rsid w:val="00487F50"/>
    <w:rsid w:val="00492EB1"/>
    <w:rsid w:val="004A0ABE"/>
    <w:rsid w:val="004C06B6"/>
    <w:rsid w:val="004D4D7C"/>
    <w:rsid w:val="004D5317"/>
    <w:rsid w:val="004D6A6E"/>
    <w:rsid w:val="004F60AE"/>
    <w:rsid w:val="00501BA2"/>
    <w:rsid w:val="005039E9"/>
    <w:rsid w:val="0051665E"/>
    <w:rsid w:val="00533F78"/>
    <w:rsid w:val="00534067"/>
    <w:rsid w:val="00542CF0"/>
    <w:rsid w:val="00547205"/>
    <w:rsid w:val="00553DC9"/>
    <w:rsid w:val="00573A2B"/>
    <w:rsid w:val="00583AC3"/>
    <w:rsid w:val="00584F71"/>
    <w:rsid w:val="00587DF7"/>
    <w:rsid w:val="005907C1"/>
    <w:rsid w:val="00595B3A"/>
    <w:rsid w:val="005A25A1"/>
    <w:rsid w:val="005F73FE"/>
    <w:rsid w:val="00600E93"/>
    <w:rsid w:val="00606D4E"/>
    <w:rsid w:val="00611405"/>
    <w:rsid w:val="006170DF"/>
    <w:rsid w:val="00617F63"/>
    <w:rsid w:val="00623FC1"/>
    <w:rsid w:val="00627B6A"/>
    <w:rsid w:val="00632406"/>
    <w:rsid w:val="00641355"/>
    <w:rsid w:val="006504DE"/>
    <w:rsid w:val="006576E2"/>
    <w:rsid w:val="0066749B"/>
    <w:rsid w:val="00676DBA"/>
    <w:rsid w:val="006838BE"/>
    <w:rsid w:val="00691B5E"/>
    <w:rsid w:val="006A1C8E"/>
    <w:rsid w:val="006A2FDB"/>
    <w:rsid w:val="006A4A83"/>
    <w:rsid w:val="006A795F"/>
    <w:rsid w:val="006B2E88"/>
    <w:rsid w:val="006C5C6E"/>
    <w:rsid w:val="006C728D"/>
    <w:rsid w:val="006E5AC2"/>
    <w:rsid w:val="00710E66"/>
    <w:rsid w:val="00713883"/>
    <w:rsid w:val="00721645"/>
    <w:rsid w:val="00721B28"/>
    <w:rsid w:val="00725081"/>
    <w:rsid w:val="0075594A"/>
    <w:rsid w:val="00767CB3"/>
    <w:rsid w:val="0079461E"/>
    <w:rsid w:val="007C5C70"/>
    <w:rsid w:val="007D417E"/>
    <w:rsid w:val="007D504D"/>
    <w:rsid w:val="007D76EB"/>
    <w:rsid w:val="007E029C"/>
    <w:rsid w:val="007F037E"/>
    <w:rsid w:val="007F7468"/>
    <w:rsid w:val="007F7510"/>
    <w:rsid w:val="00806E93"/>
    <w:rsid w:val="00810FB6"/>
    <w:rsid w:val="00815539"/>
    <w:rsid w:val="008242D3"/>
    <w:rsid w:val="00826AD8"/>
    <w:rsid w:val="00827B46"/>
    <w:rsid w:val="0084619A"/>
    <w:rsid w:val="00853B5F"/>
    <w:rsid w:val="008554E2"/>
    <w:rsid w:val="00862E0D"/>
    <w:rsid w:val="0086333B"/>
    <w:rsid w:val="00866233"/>
    <w:rsid w:val="00870B86"/>
    <w:rsid w:val="00871FFD"/>
    <w:rsid w:val="008772EC"/>
    <w:rsid w:val="008819B7"/>
    <w:rsid w:val="00884D08"/>
    <w:rsid w:val="0088521C"/>
    <w:rsid w:val="008861E4"/>
    <w:rsid w:val="0088786F"/>
    <w:rsid w:val="008953E1"/>
    <w:rsid w:val="008A5F7B"/>
    <w:rsid w:val="008B22F2"/>
    <w:rsid w:val="008E0574"/>
    <w:rsid w:val="008F263D"/>
    <w:rsid w:val="0090406A"/>
    <w:rsid w:val="00917463"/>
    <w:rsid w:val="00926AAD"/>
    <w:rsid w:val="00934102"/>
    <w:rsid w:val="00934A99"/>
    <w:rsid w:val="00942611"/>
    <w:rsid w:val="009460FB"/>
    <w:rsid w:val="00972AF7"/>
    <w:rsid w:val="009767A6"/>
    <w:rsid w:val="00981292"/>
    <w:rsid w:val="00981CF2"/>
    <w:rsid w:val="00984267"/>
    <w:rsid w:val="009A1A00"/>
    <w:rsid w:val="009A4DD0"/>
    <w:rsid w:val="009A622A"/>
    <w:rsid w:val="009D127E"/>
    <w:rsid w:val="009D3AD7"/>
    <w:rsid w:val="009D5A9A"/>
    <w:rsid w:val="009E1285"/>
    <w:rsid w:val="009E1C1F"/>
    <w:rsid w:val="00A03409"/>
    <w:rsid w:val="00A0501F"/>
    <w:rsid w:val="00A10DE2"/>
    <w:rsid w:val="00A11A8D"/>
    <w:rsid w:val="00A13D03"/>
    <w:rsid w:val="00A14EBA"/>
    <w:rsid w:val="00A26194"/>
    <w:rsid w:val="00A36763"/>
    <w:rsid w:val="00A372F5"/>
    <w:rsid w:val="00A61832"/>
    <w:rsid w:val="00A73E09"/>
    <w:rsid w:val="00A76D2D"/>
    <w:rsid w:val="00A77225"/>
    <w:rsid w:val="00A77D3E"/>
    <w:rsid w:val="00A81379"/>
    <w:rsid w:val="00A87A41"/>
    <w:rsid w:val="00AA0555"/>
    <w:rsid w:val="00AB0C9D"/>
    <w:rsid w:val="00AB59B3"/>
    <w:rsid w:val="00AC0FD2"/>
    <w:rsid w:val="00AC342B"/>
    <w:rsid w:val="00AD19E5"/>
    <w:rsid w:val="00AD5589"/>
    <w:rsid w:val="00AE0571"/>
    <w:rsid w:val="00AE0640"/>
    <w:rsid w:val="00AE0757"/>
    <w:rsid w:val="00AE2E11"/>
    <w:rsid w:val="00AE4F5A"/>
    <w:rsid w:val="00AE514F"/>
    <w:rsid w:val="00AF2721"/>
    <w:rsid w:val="00AF40F0"/>
    <w:rsid w:val="00B00826"/>
    <w:rsid w:val="00B12EBD"/>
    <w:rsid w:val="00B33425"/>
    <w:rsid w:val="00B35072"/>
    <w:rsid w:val="00B351E5"/>
    <w:rsid w:val="00B37338"/>
    <w:rsid w:val="00B60D4D"/>
    <w:rsid w:val="00B654F2"/>
    <w:rsid w:val="00B74C9D"/>
    <w:rsid w:val="00B75B00"/>
    <w:rsid w:val="00B84BBD"/>
    <w:rsid w:val="00B90EDB"/>
    <w:rsid w:val="00BB0414"/>
    <w:rsid w:val="00BB12E6"/>
    <w:rsid w:val="00BB61D6"/>
    <w:rsid w:val="00BC3B03"/>
    <w:rsid w:val="00BE2CD1"/>
    <w:rsid w:val="00BE2F9F"/>
    <w:rsid w:val="00BE4DC9"/>
    <w:rsid w:val="00BE590D"/>
    <w:rsid w:val="00BF1F00"/>
    <w:rsid w:val="00BF3733"/>
    <w:rsid w:val="00BF7C32"/>
    <w:rsid w:val="00C02476"/>
    <w:rsid w:val="00C0262E"/>
    <w:rsid w:val="00C03EA8"/>
    <w:rsid w:val="00C142B1"/>
    <w:rsid w:val="00C176B2"/>
    <w:rsid w:val="00C2163D"/>
    <w:rsid w:val="00C33FBB"/>
    <w:rsid w:val="00C37FE0"/>
    <w:rsid w:val="00C41D3A"/>
    <w:rsid w:val="00C4351B"/>
    <w:rsid w:val="00C508E6"/>
    <w:rsid w:val="00C57291"/>
    <w:rsid w:val="00C7719D"/>
    <w:rsid w:val="00C802DE"/>
    <w:rsid w:val="00C83D33"/>
    <w:rsid w:val="00C919E5"/>
    <w:rsid w:val="00C97249"/>
    <w:rsid w:val="00C97F87"/>
    <w:rsid w:val="00CA10EE"/>
    <w:rsid w:val="00CA1198"/>
    <w:rsid w:val="00CA4184"/>
    <w:rsid w:val="00CB79F8"/>
    <w:rsid w:val="00CC32B6"/>
    <w:rsid w:val="00CC4627"/>
    <w:rsid w:val="00CD007E"/>
    <w:rsid w:val="00CD421D"/>
    <w:rsid w:val="00CD4402"/>
    <w:rsid w:val="00CF6538"/>
    <w:rsid w:val="00D062E1"/>
    <w:rsid w:val="00D06946"/>
    <w:rsid w:val="00D158C9"/>
    <w:rsid w:val="00D17F13"/>
    <w:rsid w:val="00D26BA2"/>
    <w:rsid w:val="00D3314A"/>
    <w:rsid w:val="00D35ACD"/>
    <w:rsid w:val="00D659D7"/>
    <w:rsid w:val="00D72499"/>
    <w:rsid w:val="00D7315F"/>
    <w:rsid w:val="00D8386A"/>
    <w:rsid w:val="00D84174"/>
    <w:rsid w:val="00DA1346"/>
    <w:rsid w:val="00DA58E4"/>
    <w:rsid w:val="00DA6A32"/>
    <w:rsid w:val="00DA7298"/>
    <w:rsid w:val="00DB07C5"/>
    <w:rsid w:val="00DB6C28"/>
    <w:rsid w:val="00DB7C97"/>
    <w:rsid w:val="00DE74CF"/>
    <w:rsid w:val="00DF2F83"/>
    <w:rsid w:val="00DF3F01"/>
    <w:rsid w:val="00E15B02"/>
    <w:rsid w:val="00E16F0B"/>
    <w:rsid w:val="00E241E2"/>
    <w:rsid w:val="00E3449D"/>
    <w:rsid w:val="00E55B27"/>
    <w:rsid w:val="00E576A6"/>
    <w:rsid w:val="00E62A54"/>
    <w:rsid w:val="00E719E2"/>
    <w:rsid w:val="00E71A7E"/>
    <w:rsid w:val="00E723F9"/>
    <w:rsid w:val="00E74DFC"/>
    <w:rsid w:val="00E76951"/>
    <w:rsid w:val="00E84C16"/>
    <w:rsid w:val="00E9246E"/>
    <w:rsid w:val="00EA3FE8"/>
    <w:rsid w:val="00EA69B9"/>
    <w:rsid w:val="00EB3251"/>
    <w:rsid w:val="00EB40C9"/>
    <w:rsid w:val="00EB7BA4"/>
    <w:rsid w:val="00EC56E3"/>
    <w:rsid w:val="00ED367D"/>
    <w:rsid w:val="00EE166E"/>
    <w:rsid w:val="00EE2478"/>
    <w:rsid w:val="00EE5568"/>
    <w:rsid w:val="00EE5D75"/>
    <w:rsid w:val="00EF2CF8"/>
    <w:rsid w:val="00EF5A87"/>
    <w:rsid w:val="00F208D9"/>
    <w:rsid w:val="00F25621"/>
    <w:rsid w:val="00F2641C"/>
    <w:rsid w:val="00F31906"/>
    <w:rsid w:val="00F3465C"/>
    <w:rsid w:val="00F475F3"/>
    <w:rsid w:val="00F54B36"/>
    <w:rsid w:val="00F571F1"/>
    <w:rsid w:val="00F57276"/>
    <w:rsid w:val="00F62A1E"/>
    <w:rsid w:val="00F661A5"/>
    <w:rsid w:val="00F66829"/>
    <w:rsid w:val="00F729E5"/>
    <w:rsid w:val="00F81606"/>
    <w:rsid w:val="00F84217"/>
    <w:rsid w:val="00F85470"/>
    <w:rsid w:val="00FA25A8"/>
    <w:rsid w:val="00FB45D0"/>
    <w:rsid w:val="00FB52F2"/>
    <w:rsid w:val="00FD162C"/>
    <w:rsid w:val="00FD428C"/>
    <w:rsid w:val="00FD5934"/>
    <w:rsid w:val="00FD6A5D"/>
    <w:rsid w:val="00FE593A"/>
    <w:rsid w:val="00FF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8279C"/>
  <w15:chartTrackingRefBased/>
  <w15:docId w15:val="{EF6A696D-1752-A64F-AFAD-EDD2FCA85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539"/>
    <w:pPr>
      <w:spacing w:after="0" w:line="480" w:lineRule="auto"/>
      <w:ind w:firstLine="720"/>
      <w:jc w:val="both"/>
    </w:pPr>
    <w:rPr>
      <w:rFonts w:ascii="Times New Roman" w:eastAsiaTheme="minorHAnsi" w:hAnsi="Times New Roman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11A8D"/>
    <w:pPr>
      <w:keepNext/>
      <w:keepLines/>
      <w:spacing w:before="240"/>
      <w:ind w:firstLine="0"/>
      <w:jc w:val="center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271A5"/>
    <w:pPr>
      <w:keepNext/>
      <w:keepLines/>
      <w:spacing w:before="200"/>
      <w:ind w:firstLine="0"/>
      <w:jc w:val="left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15539"/>
    <w:pPr>
      <w:keepLines/>
      <w:spacing w:before="200"/>
      <w:ind w:firstLine="0"/>
      <w:contextualSpacing/>
      <w:outlineLvl w:val="2"/>
    </w:pPr>
    <w:rPr>
      <w:rFonts w:eastAsiaTheme="majorEastAsia" w:cstheme="majorBidi"/>
      <w:b/>
      <w:bCs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553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553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553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553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553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553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1A8D"/>
    <w:pPr>
      <w:numPr>
        <w:numId w:val="17"/>
      </w:numPr>
      <w:contextualSpacing/>
      <w:jc w:val="left"/>
    </w:pPr>
  </w:style>
  <w:style w:type="paragraph" w:styleId="Title">
    <w:name w:val="Title"/>
    <w:basedOn w:val="Normal"/>
    <w:next w:val="Normal"/>
    <w:link w:val="TitleChar"/>
    <w:uiPriority w:val="10"/>
    <w:qFormat/>
    <w:rsid w:val="00815539"/>
    <w:pPr>
      <w:pBdr>
        <w:bottom w:val="single" w:sz="8" w:space="4" w:color="DDDDDD" w:themeColor="accent1"/>
      </w:pBdr>
      <w:spacing w:after="300" w:line="240" w:lineRule="auto"/>
      <w:contextualSpacing/>
      <w:jc w:val="center"/>
    </w:pPr>
    <w:rPr>
      <w:rFonts w:eastAsiaTheme="majorEastAsia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15539"/>
    <w:rPr>
      <w:rFonts w:ascii="Times New Roman" w:eastAsiaTheme="majorEastAsia" w:hAnsi="Times New Roman" w:cstheme="majorBidi"/>
      <w:color w:val="000000" w:themeColor="text2" w:themeShade="BF"/>
      <w:spacing w:val="5"/>
      <w:kern w:val="28"/>
      <w:sz w:val="52"/>
      <w:szCs w:val="52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A11A8D"/>
    <w:rPr>
      <w:rFonts w:ascii="Times New Roman" w:eastAsiaTheme="majorEastAsia" w:hAnsi="Times New Roman" w:cstheme="majorBidi"/>
      <w:b/>
      <w:bCs/>
      <w:kern w:val="2"/>
      <w:sz w:val="36"/>
      <w:szCs w:val="28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2271A5"/>
    <w:rPr>
      <w:rFonts w:ascii="Times New Roman" w:eastAsiaTheme="majorEastAsia" w:hAnsi="Times New Roman" w:cstheme="majorBidi"/>
      <w:b/>
      <w:bCs/>
      <w:kern w:val="2"/>
      <w:sz w:val="26"/>
      <w:szCs w:val="26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815539"/>
    <w:rPr>
      <w:rFonts w:ascii="Times New Roman" w:eastAsiaTheme="majorEastAsia" w:hAnsi="Times New Roman" w:cstheme="majorBidi"/>
      <w:b/>
      <w:bCs/>
      <w:kern w:val="2"/>
      <w:sz w:val="24"/>
      <w:szCs w:val="24"/>
      <w:u w:val="single"/>
      <w14:ligatures w14:val="standardContextual"/>
    </w:rPr>
  </w:style>
  <w:style w:type="character" w:styleId="SubtleEmphasis">
    <w:name w:val="Subtle Emphasis"/>
    <w:basedOn w:val="DefaultParagraphFont"/>
    <w:uiPriority w:val="19"/>
    <w:qFormat/>
    <w:rsid w:val="00815539"/>
    <w:rPr>
      <w:rFonts w:ascii="Palatino" w:hAnsi="Palatino"/>
      <w:i/>
      <w:iCs/>
      <w:color w:val="000000" w:themeColor="text1"/>
      <w:sz w:val="22"/>
    </w:rPr>
  </w:style>
  <w:style w:type="paragraph" w:styleId="Header">
    <w:name w:val="header"/>
    <w:basedOn w:val="Normal"/>
    <w:link w:val="HeaderChar"/>
    <w:uiPriority w:val="99"/>
    <w:unhideWhenUsed/>
    <w:rsid w:val="00E62A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A54"/>
    <w:rPr>
      <w:rFonts w:ascii="Palatino" w:hAnsi="Palatino"/>
    </w:rPr>
  </w:style>
  <w:style w:type="paragraph" w:styleId="Footer">
    <w:name w:val="footer"/>
    <w:basedOn w:val="Normal"/>
    <w:link w:val="FooterChar"/>
    <w:uiPriority w:val="99"/>
    <w:unhideWhenUsed/>
    <w:rsid w:val="00E62A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A54"/>
    <w:rPr>
      <w:rFonts w:ascii="Palatino" w:hAnsi="Palatin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5539"/>
    <w:rPr>
      <w:rFonts w:asciiTheme="majorHAnsi" w:eastAsiaTheme="majorEastAsia" w:hAnsiTheme="majorHAnsi" w:cstheme="majorBidi"/>
      <w:b/>
      <w:bCs/>
      <w:i/>
      <w:iCs/>
      <w:color w:val="DDDDDD" w:themeColor="accent1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5539"/>
    <w:rPr>
      <w:rFonts w:asciiTheme="majorHAnsi" w:eastAsiaTheme="majorEastAsia" w:hAnsiTheme="majorHAnsi" w:cstheme="majorBidi"/>
      <w:color w:val="6E6E6E" w:themeColor="accent1" w:themeShade="7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5539"/>
    <w:rPr>
      <w:rFonts w:asciiTheme="majorHAnsi" w:eastAsiaTheme="majorEastAsia" w:hAnsiTheme="majorHAnsi" w:cstheme="majorBidi"/>
      <w:i/>
      <w:iCs/>
      <w:color w:val="6E6E6E" w:themeColor="accent1" w:themeShade="7F"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5539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5539"/>
    <w:rPr>
      <w:rFonts w:asciiTheme="majorHAnsi" w:eastAsiaTheme="majorEastAsia" w:hAnsiTheme="majorHAnsi" w:cstheme="majorBidi"/>
      <w:color w:val="DDDDDD" w:themeColor="accent1"/>
      <w:kern w:val="2"/>
      <w:sz w:val="20"/>
      <w:szCs w:val="20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5539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14:ligatures w14:val="standardContextual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15539"/>
    <w:rPr>
      <w:b/>
      <w:bCs/>
      <w:color w:val="DDDDDD" w:themeColor="accent1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5539"/>
    <w:pPr>
      <w:numPr>
        <w:ilvl w:val="1"/>
      </w:numPr>
      <w:spacing w:after="120"/>
      <w:ind w:firstLine="720"/>
      <w:jc w:val="center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15539"/>
    <w:rPr>
      <w:rFonts w:ascii="Times New Roman" w:eastAsiaTheme="majorEastAsia" w:hAnsi="Times New Roman" w:cstheme="majorBidi"/>
      <w:i/>
      <w:iCs/>
      <w:spacing w:val="15"/>
      <w:kern w:val="2"/>
      <w:sz w:val="24"/>
      <w:szCs w:val="24"/>
      <w14:ligatures w14:val="standardContextual"/>
    </w:rPr>
  </w:style>
  <w:style w:type="character" w:styleId="Strong">
    <w:name w:val="Strong"/>
    <w:basedOn w:val="DefaultParagraphFont"/>
    <w:uiPriority w:val="22"/>
    <w:qFormat/>
    <w:rsid w:val="00815539"/>
    <w:rPr>
      <w:b/>
      <w:bCs/>
    </w:rPr>
  </w:style>
  <w:style w:type="character" w:styleId="Emphasis">
    <w:name w:val="Emphasis"/>
    <w:basedOn w:val="DefaultParagraphFont"/>
    <w:uiPriority w:val="20"/>
    <w:qFormat/>
    <w:rsid w:val="00815539"/>
    <w:rPr>
      <w:i/>
      <w:iCs/>
    </w:rPr>
  </w:style>
  <w:style w:type="paragraph" w:styleId="NoSpacing">
    <w:name w:val="No Spacing"/>
    <w:link w:val="NoSpacingChar"/>
    <w:uiPriority w:val="1"/>
    <w:qFormat/>
    <w:rsid w:val="00815539"/>
    <w:pPr>
      <w:ind w:left="720" w:hanging="360"/>
    </w:pPr>
    <w:rPr>
      <w:rFonts w:ascii="Palatino" w:hAnsi="Palatino"/>
    </w:rPr>
  </w:style>
  <w:style w:type="character" w:customStyle="1" w:styleId="NoSpacingChar">
    <w:name w:val="No Spacing Char"/>
    <w:basedOn w:val="DefaultParagraphFont"/>
    <w:link w:val="NoSpacing"/>
    <w:uiPriority w:val="1"/>
    <w:rsid w:val="00815539"/>
    <w:rPr>
      <w:rFonts w:ascii="Palatino" w:hAnsi="Palatino"/>
    </w:rPr>
  </w:style>
  <w:style w:type="paragraph" w:styleId="Quote">
    <w:name w:val="Quote"/>
    <w:basedOn w:val="Normal"/>
    <w:next w:val="Normal"/>
    <w:link w:val="QuoteChar"/>
    <w:uiPriority w:val="29"/>
    <w:qFormat/>
    <w:rsid w:val="0081553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15539"/>
    <w:rPr>
      <w:rFonts w:ascii="Times New Roman" w:eastAsiaTheme="minorHAnsi" w:hAnsi="Times New Roman"/>
      <w:i/>
      <w:iCs/>
      <w:kern w:val="2"/>
      <w:sz w:val="24"/>
      <w:szCs w:val="24"/>
      <w14:ligatures w14:val="standardContextua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5539"/>
    <w:pPr>
      <w:pBdr>
        <w:bottom w:val="single" w:sz="4" w:space="4" w:color="DDDDDD" w:themeColor="accent1"/>
      </w:pBdr>
      <w:spacing w:before="200" w:after="280"/>
      <w:ind w:left="936" w:right="936"/>
    </w:pPr>
    <w:rPr>
      <w:b/>
      <w:bCs/>
      <w:i/>
      <w:iCs/>
      <w:color w:val="DDDDD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5539"/>
    <w:rPr>
      <w:rFonts w:ascii="Times New Roman" w:eastAsiaTheme="minorHAnsi" w:hAnsi="Times New Roman"/>
      <w:b/>
      <w:bCs/>
      <w:i/>
      <w:iCs/>
      <w:color w:val="DDDDDD" w:themeColor="accent1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15539"/>
    <w:rPr>
      <w:b/>
      <w:bCs/>
      <w:i/>
      <w:iCs/>
      <w:color w:val="DDDDDD" w:themeColor="accent1"/>
    </w:rPr>
  </w:style>
  <w:style w:type="character" w:styleId="SubtleReference">
    <w:name w:val="Subtle Reference"/>
    <w:basedOn w:val="DefaultParagraphFont"/>
    <w:uiPriority w:val="31"/>
    <w:qFormat/>
    <w:rsid w:val="00815539"/>
    <w:rPr>
      <w:smallCaps/>
      <w:color w:val="B2B2B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815539"/>
    <w:rPr>
      <w:b/>
      <w:bCs/>
      <w:smallCaps/>
      <w:color w:val="B2B2B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8155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15539"/>
    <w:pPr>
      <w:outlineLvl w:val="9"/>
    </w:pPr>
  </w:style>
  <w:style w:type="paragraph" w:customStyle="1" w:styleId="PersonalName">
    <w:name w:val="Personal Name"/>
    <w:basedOn w:val="Title"/>
    <w:rsid w:val="00E62A54"/>
    <w:rPr>
      <w:caps/>
      <w:color w:val="000000"/>
      <w:sz w:val="28"/>
      <w:szCs w:val="28"/>
    </w:rPr>
  </w:style>
  <w:style w:type="table" w:styleId="TableGrid">
    <w:name w:val="Table Grid"/>
    <w:basedOn w:val="TableNormal"/>
    <w:uiPriority w:val="39"/>
    <w:rsid w:val="00E62A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ItalicsJustified">
    <w:name w:val="Normal Italics Justified"/>
    <w:basedOn w:val="Normal"/>
    <w:rsid w:val="00E62A54"/>
    <w:rPr>
      <w:i/>
      <w:iCs/>
    </w:rPr>
  </w:style>
  <w:style w:type="table" w:styleId="TableGridLight">
    <w:name w:val="Grid Table Light"/>
    <w:basedOn w:val="TableNormal"/>
    <w:uiPriority w:val="40"/>
    <w:rsid w:val="0044353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Indent">
    <w:name w:val="No Indent"/>
    <w:basedOn w:val="Normal"/>
    <w:qFormat/>
    <w:rsid w:val="00815539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osephkoenig/Library/Group%20Containers/UBF8T346G9.Office/User%20Content.localized/Templates.localized/TIBS%20Lesson%20Handout%20Template%202023.dotx" TargetMode="Externa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TIBS Lesson Handout Template 2023.dotx</Template>
  <TotalTime>43</TotalTime>
  <Pages>5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Koenig</dc:creator>
  <cp:keywords/>
  <dc:description/>
  <cp:lastModifiedBy>Joseph Koenig</cp:lastModifiedBy>
  <cp:revision>11</cp:revision>
  <cp:lastPrinted>2023-07-31T16:13:00Z</cp:lastPrinted>
  <dcterms:created xsi:type="dcterms:W3CDTF">2023-11-27T21:59:00Z</dcterms:created>
  <dcterms:modified xsi:type="dcterms:W3CDTF">2023-11-29T15:08:00Z</dcterms:modified>
</cp:coreProperties>
</file>